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56C89" w14:textId="30EE9ABE" w:rsidR="0061631A" w:rsidRDefault="00DC3F99" w:rsidP="00AB4465">
      <w:pPr>
        <w:ind w:right="72"/>
        <w:rPr>
          <w:noProof/>
        </w:rPr>
      </w:pPr>
      <w:r>
        <w:rPr>
          <w:noProof/>
        </w:rPr>
        <mc:AlternateContent>
          <mc:Choice Requires="wps">
            <w:drawing>
              <wp:anchor distT="0" distB="0" distL="114300" distR="114300" simplePos="0" relativeHeight="251730944" behindDoc="0" locked="0" layoutInCell="1" allowOverlap="1" wp14:anchorId="1836C7F6" wp14:editId="2FFD126C">
                <wp:simplePos x="0" y="0"/>
                <wp:positionH relativeFrom="column">
                  <wp:posOffset>383540</wp:posOffset>
                </wp:positionH>
                <wp:positionV relativeFrom="paragraph">
                  <wp:posOffset>4632559</wp:posOffset>
                </wp:positionV>
                <wp:extent cx="5758815" cy="7856855"/>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5758815" cy="7856855"/>
                        </a:xfrm>
                        <a:prstGeom prst="rect">
                          <a:avLst/>
                        </a:prstGeom>
                        <a:noFill/>
                        <a:ln>
                          <a:noFill/>
                        </a:ln>
                        <a:effectLst/>
                      </wps:spPr>
                      <wps:txbx>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36C7F6" id="_x0000_t202" coordsize="21600,21600" o:spt="202" path="m,l,21600r21600,l21600,xe">
                <v:stroke joinstyle="miter"/>
                <v:path gradientshapeok="t" o:connecttype="rect"/>
              </v:shapetype>
              <v:shape id="Textové pole 33" o:spid="_x0000_s1026" type="#_x0000_t202" style="position:absolute;left:0;text-align:left;margin-left:30.2pt;margin-top:364.75pt;width:453.45pt;height:618.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" filled="f" stroked="f">
                <v:textbox style="mso-fit-shape-to-text:t">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v:textbox>
              </v:shape>
            </w:pict>
          </mc:Fallback>
        </mc:AlternateContent>
      </w:r>
      <w:r w:rsidR="0061631A">
        <w:rPr>
          <w:noProof/>
        </w:rPr>
        <w:drawing>
          <wp:anchor distT="0" distB="0" distL="114300" distR="114300" simplePos="0" relativeHeight="251726848" behindDoc="0" locked="0" layoutInCell="1" allowOverlap="1" wp14:anchorId="7F286FC1" wp14:editId="4CB33367">
            <wp:simplePos x="0" y="0"/>
            <wp:positionH relativeFrom="column">
              <wp:posOffset>2164</wp:posOffset>
            </wp:positionH>
            <wp:positionV relativeFrom="paragraph">
              <wp:posOffset>39487</wp:posOffset>
            </wp:positionV>
            <wp:extent cx="5759229" cy="7857387"/>
            <wp:effectExtent l="0" t="0" r="0" b="0"/>
            <wp:wrapThrough wrapText="bothSides">
              <wp:wrapPolygon edited="0">
                <wp:start x="0" y="0"/>
                <wp:lineTo x="0" y="21525"/>
                <wp:lineTo x="21507" y="21525"/>
                <wp:lineTo x="21507"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229" cy="7857387"/>
                    </a:xfrm>
                    <a:prstGeom prst="rect">
                      <a:avLst/>
                    </a:prstGeom>
                  </pic:spPr>
                </pic:pic>
              </a:graphicData>
            </a:graphic>
            <wp14:sizeRelH relativeFrom="page">
              <wp14:pctWidth>0</wp14:pctWidth>
            </wp14:sizeRelH>
            <wp14:sizeRelV relativeFrom="page">
              <wp14:pctHeight>0</wp14:pctHeight>
            </wp14:sizeRelV>
          </wp:anchor>
        </w:drawing>
      </w:r>
    </w:p>
    <w:p w14:paraId="6A917DB0" w14:textId="77777777" w:rsidR="0061631A" w:rsidRDefault="0061631A" w:rsidP="00AB4465">
      <w:pPr>
        <w:ind w:right="72"/>
        <w:rPr>
          <w:noProof/>
        </w:rPr>
      </w:pPr>
    </w:p>
    <w:p w14:paraId="6A8FB26F" w14:textId="77777777" w:rsidR="0061631A" w:rsidRDefault="0061631A" w:rsidP="00AB4465">
      <w:pPr>
        <w:ind w:right="72"/>
        <w:rPr>
          <w:noProof/>
        </w:rPr>
      </w:pPr>
    </w:p>
    <w:p w14:paraId="161294B0" w14:textId="2DE3FA9C" w:rsidR="00A37186" w:rsidRDefault="00213049" w:rsidP="00A400BB">
      <w:pPr>
        <w:ind w:right="-108"/>
      </w:pPr>
      <w:r>
        <w:rPr>
          <w:noProof/>
        </w:rPr>
        <w:tab/>
      </w:r>
      <w:r>
        <w:rPr>
          <w:noProof/>
        </w:rPr>
        <w:tab/>
      </w:r>
      <w:r>
        <w:rPr>
          <w:noProof/>
        </w:rPr>
        <w:tab/>
      </w:r>
      <w:r>
        <w:rPr>
          <w:noProof/>
        </w:rPr>
        <w:tab/>
      </w:r>
      <w:r>
        <w:rPr>
          <w:noProof/>
        </w:rPr>
        <w:tab/>
      </w:r>
      <w:r w:rsidR="007103FF">
        <w:rPr>
          <w:noProof/>
        </w:rPr>
        <w:drawing>
          <wp:anchor distT="0" distB="0" distL="114300" distR="114300" simplePos="0" relativeHeight="251662336" behindDoc="0" locked="1" layoutInCell="1" allowOverlap="1" wp14:anchorId="24197A0A" wp14:editId="006BA87B">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0">
                      <a:extLst>
                        <a:ext uri="{28A0092B-C50C-407E-A947-70E740481C1C}">
                          <a14:useLocalDpi xmlns:a14="http://schemas.microsoft.com/office/drawing/2010/main"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1F" w:rsidRPr="00B33517">
        <w:rPr>
          <w:rFonts w:cs="Tahoma"/>
          <w:b/>
        </w:rPr>
        <w:t xml:space="preserve">Datum: </w:t>
      </w:r>
      <w:r w:rsidR="00DC3F99">
        <w:rPr>
          <w:rFonts w:cs="Tahoma"/>
          <w:b/>
        </w:rPr>
        <w:t>18</w:t>
      </w:r>
      <w:r w:rsidR="00D00F1F" w:rsidRPr="009747DF">
        <w:rPr>
          <w:rFonts w:cs="Tahoma"/>
          <w:b/>
        </w:rPr>
        <w:t xml:space="preserve">. </w:t>
      </w:r>
      <w:r w:rsidR="00DC3F99">
        <w:rPr>
          <w:rFonts w:cs="Tahoma"/>
          <w:b/>
        </w:rPr>
        <w:t>8</w:t>
      </w:r>
      <w:r w:rsidR="00D00F1F" w:rsidRPr="009747DF">
        <w:rPr>
          <w:rFonts w:cs="Tahoma"/>
          <w:b/>
        </w:rPr>
        <w:t>. 201</w:t>
      </w:r>
      <w:r w:rsidR="00DC3F99">
        <w:rPr>
          <w:rFonts w:cs="Tahoma"/>
          <w:b/>
        </w:rPr>
        <w:t>7</w:t>
      </w:r>
      <w:r w:rsidR="00A37186">
        <w:br w:type="page"/>
      </w: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14:paraId="61DEEEDD" w14:textId="77777777" w:rsidR="00A37186" w:rsidRDefault="00A37186" w:rsidP="00AE22EA">
          <w:pPr>
            <w:pStyle w:val="Nadpisobsahu"/>
          </w:pPr>
          <w:r>
            <w:t>Obsah</w:t>
          </w:r>
        </w:p>
        <w:p w14:paraId="3EC16B3D" w14:textId="77777777" w:rsidR="00BB17A6" w:rsidRDefault="00A37186">
          <w:pPr>
            <w:pStyle w:val="Obsah1"/>
            <w:tabs>
              <w:tab w:val="left" w:pos="440"/>
              <w:tab w:val="right" w:leader="dot" w:pos="906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90808066" w:history="1">
            <w:r w:rsidR="00BB17A6" w:rsidRPr="00B40226">
              <w:rPr>
                <w:rStyle w:val="Hypertextovodkaz"/>
                <w:noProof/>
              </w:rPr>
              <w:t>1</w:t>
            </w:r>
            <w:r w:rsidR="00BB17A6">
              <w:rPr>
                <w:rFonts w:asciiTheme="minorHAnsi" w:eastAsiaTheme="minorEastAsia" w:hAnsiTheme="minorHAnsi" w:cstheme="minorBidi"/>
                <w:b w:val="0"/>
                <w:bCs w:val="0"/>
                <w:caps w:val="0"/>
                <w:noProof/>
                <w:szCs w:val="22"/>
              </w:rPr>
              <w:tab/>
            </w:r>
            <w:r w:rsidR="00BB17A6" w:rsidRPr="00B40226">
              <w:rPr>
                <w:rStyle w:val="Hypertextovodkaz"/>
                <w:noProof/>
              </w:rPr>
              <w:t>První kroky s  formulářem pro podání žádosti o podporu online</w:t>
            </w:r>
            <w:r w:rsidR="00BB17A6">
              <w:rPr>
                <w:noProof/>
                <w:webHidden/>
              </w:rPr>
              <w:tab/>
            </w:r>
            <w:r w:rsidR="00BB17A6">
              <w:rPr>
                <w:noProof/>
                <w:webHidden/>
              </w:rPr>
              <w:fldChar w:fldCharType="begin"/>
            </w:r>
            <w:r w:rsidR="00BB17A6">
              <w:rPr>
                <w:noProof/>
                <w:webHidden/>
              </w:rPr>
              <w:instrText xml:space="preserve"> PAGEREF _Toc490808066 \h </w:instrText>
            </w:r>
            <w:r w:rsidR="00BB17A6">
              <w:rPr>
                <w:noProof/>
                <w:webHidden/>
              </w:rPr>
            </w:r>
            <w:r w:rsidR="00BB17A6">
              <w:rPr>
                <w:noProof/>
                <w:webHidden/>
              </w:rPr>
              <w:fldChar w:fldCharType="separate"/>
            </w:r>
            <w:r w:rsidR="00513738">
              <w:rPr>
                <w:noProof/>
                <w:webHidden/>
              </w:rPr>
              <w:t>1</w:t>
            </w:r>
            <w:r w:rsidR="00BB17A6">
              <w:rPr>
                <w:noProof/>
                <w:webHidden/>
              </w:rPr>
              <w:fldChar w:fldCharType="end"/>
            </w:r>
          </w:hyperlink>
        </w:p>
        <w:p w14:paraId="1D3BE279" w14:textId="77777777" w:rsidR="00BB17A6" w:rsidRDefault="00F763AD">
          <w:pPr>
            <w:pStyle w:val="Obsah2"/>
            <w:rPr>
              <w:rFonts w:eastAsiaTheme="minorEastAsia" w:cstheme="minorBidi"/>
              <w:b w:val="0"/>
              <w:bCs w:val="0"/>
              <w:noProof/>
              <w:sz w:val="22"/>
              <w:szCs w:val="22"/>
            </w:rPr>
          </w:pPr>
          <w:hyperlink w:anchor="_Toc490808067" w:history="1">
            <w:r w:rsidR="00BB17A6" w:rsidRPr="00B40226">
              <w:rPr>
                <w:rStyle w:val="Hypertextovodkaz"/>
                <w:noProof/>
              </w:rPr>
              <w:t>1.1</w:t>
            </w:r>
            <w:r w:rsidR="00BB17A6">
              <w:rPr>
                <w:rFonts w:eastAsiaTheme="minorEastAsia" w:cstheme="minorBidi"/>
                <w:b w:val="0"/>
                <w:bCs w:val="0"/>
                <w:noProof/>
                <w:sz w:val="22"/>
                <w:szCs w:val="22"/>
              </w:rPr>
              <w:tab/>
            </w:r>
            <w:r w:rsidR="00BB17A6" w:rsidRPr="00B40226">
              <w:rPr>
                <w:rStyle w:val="Hypertextovodkaz"/>
                <w:noProof/>
              </w:rPr>
              <w:t>Registrace</w:t>
            </w:r>
            <w:r w:rsidR="00BB17A6">
              <w:rPr>
                <w:noProof/>
                <w:webHidden/>
              </w:rPr>
              <w:tab/>
            </w:r>
            <w:r w:rsidR="00BB17A6">
              <w:rPr>
                <w:noProof/>
                <w:webHidden/>
              </w:rPr>
              <w:fldChar w:fldCharType="begin"/>
            </w:r>
            <w:r w:rsidR="00BB17A6">
              <w:rPr>
                <w:noProof/>
                <w:webHidden/>
              </w:rPr>
              <w:instrText xml:space="preserve"> PAGEREF _Toc490808067 \h </w:instrText>
            </w:r>
            <w:r w:rsidR="00BB17A6">
              <w:rPr>
                <w:noProof/>
                <w:webHidden/>
              </w:rPr>
            </w:r>
            <w:r w:rsidR="00BB17A6">
              <w:rPr>
                <w:noProof/>
                <w:webHidden/>
              </w:rPr>
              <w:fldChar w:fldCharType="separate"/>
            </w:r>
            <w:r w:rsidR="00513738">
              <w:rPr>
                <w:noProof/>
                <w:webHidden/>
              </w:rPr>
              <w:t>2</w:t>
            </w:r>
            <w:r w:rsidR="00BB17A6">
              <w:rPr>
                <w:noProof/>
                <w:webHidden/>
              </w:rPr>
              <w:fldChar w:fldCharType="end"/>
            </w:r>
          </w:hyperlink>
        </w:p>
        <w:p w14:paraId="1D6BF13C" w14:textId="77777777" w:rsidR="00BB17A6" w:rsidRDefault="00F763AD">
          <w:pPr>
            <w:pStyle w:val="Obsah2"/>
            <w:rPr>
              <w:rFonts w:eastAsiaTheme="minorEastAsia" w:cstheme="minorBidi"/>
              <w:b w:val="0"/>
              <w:bCs w:val="0"/>
              <w:noProof/>
              <w:sz w:val="22"/>
              <w:szCs w:val="22"/>
            </w:rPr>
          </w:pPr>
          <w:hyperlink w:anchor="_Toc490808068" w:history="1">
            <w:r w:rsidR="00BB17A6" w:rsidRPr="00B40226">
              <w:rPr>
                <w:rStyle w:val="Hypertextovodkaz"/>
                <w:noProof/>
              </w:rPr>
              <w:t>1.2</w:t>
            </w:r>
            <w:r w:rsidR="00BB17A6">
              <w:rPr>
                <w:rFonts w:eastAsiaTheme="minorEastAsia" w:cstheme="minorBidi"/>
                <w:b w:val="0"/>
                <w:bCs w:val="0"/>
                <w:noProof/>
                <w:sz w:val="22"/>
                <w:szCs w:val="22"/>
              </w:rPr>
              <w:tab/>
            </w:r>
            <w:r w:rsidR="00BB17A6" w:rsidRPr="00B40226">
              <w:rPr>
                <w:rStyle w:val="Hypertextovodkaz"/>
                <w:noProof/>
              </w:rPr>
              <w:t>Aktivace účtu</w:t>
            </w:r>
            <w:r w:rsidR="00BB17A6">
              <w:rPr>
                <w:noProof/>
                <w:webHidden/>
              </w:rPr>
              <w:tab/>
            </w:r>
            <w:r w:rsidR="00BB17A6">
              <w:rPr>
                <w:noProof/>
                <w:webHidden/>
              </w:rPr>
              <w:fldChar w:fldCharType="begin"/>
            </w:r>
            <w:r w:rsidR="00BB17A6">
              <w:rPr>
                <w:noProof/>
                <w:webHidden/>
              </w:rPr>
              <w:instrText xml:space="preserve"> PAGEREF _Toc490808068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511243E4" w14:textId="77777777" w:rsidR="00BB17A6" w:rsidRDefault="00F763AD">
          <w:pPr>
            <w:pStyle w:val="Obsah2"/>
            <w:rPr>
              <w:rFonts w:eastAsiaTheme="minorEastAsia" w:cstheme="minorBidi"/>
              <w:b w:val="0"/>
              <w:bCs w:val="0"/>
              <w:noProof/>
              <w:sz w:val="22"/>
              <w:szCs w:val="22"/>
            </w:rPr>
          </w:pPr>
          <w:hyperlink w:anchor="_Toc490808069" w:history="1">
            <w:r w:rsidR="00BB17A6" w:rsidRPr="00B40226">
              <w:rPr>
                <w:rStyle w:val="Hypertextovodkaz"/>
                <w:noProof/>
              </w:rPr>
              <w:t>1.3</w:t>
            </w:r>
            <w:r w:rsidR="00BB17A6">
              <w:rPr>
                <w:rFonts w:eastAsiaTheme="minorEastAsia" w:cstheme="minorBidi"/>
                <w:b w:val="0"/>
                <w:bCs w:val="0"/>
                <w:noProof/>
                <w:sz w:val="22"/>
                <w:szCs w:val="22"/>
              </w:rPr>
              <w:tab/>
            </w:r>
            <w:r w:rsidR="00BB17A6" w:rsidRPr="00B40226">
              <w:rPr>
                <w:rStyle w:val="Hypertextovodkaz"/>
                <w:noProof/>
              </w:rPr>
              <w:t>Přihlášení do uživatelského účtu</w:t>
            </w:r>
            <w:r w:rsidR="00BB17A6">
              <w:rPr>
                <w:noProof/>
                <w:webHidden/>
              </w:rPr>
              <w:tab/>
            </w:r>
            <w:r w:rsidR="00BB17A6">
              <w:rPr>
                <w:noProof/>
                <w:webHidden/>
              </w:rPr>
              <w:fldChar w:fldCharType="begin"/>
            </w:r>
            <w:r w:rsidR="00BB17A6">
              <w:rPr>
                <w:noProof/>
                <w:webHidden/>
              </w:rPr>
              <w:instrText xml:space="preserve"> PAGEREF _Toc490808069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44C36B67" w14:textId="77777777" w:rsidR="00BB17A6" w:rsidRDefault="00F763AD">
          <w:pPr>
            <w:pStyle w:val="Obsah3"/>
            <w:rPr>
              <w:rFonts w:eastAsiaTheme="minorEastAsia" w:cstheme="minorBidi"/>
              <w:noProof/>
              <w:sz w:val="22"/>
              <w:szCs w:val="22"/>
            </w:rPr>
          </w:pPr>
          <w:hyperlink w:anchor="_Toc490808070" w:history="1">
            <w:r w:rsidR="00BB17A6" w:rsidRPr="00B40226">
              <w:rPr>
                <w:rStyle w:val="Hypertextovodkaz"/>
                <w:noProof/>
              </w:rPr>
              <w:t>1.3.1</w:t>
            </w:r>
            <w:r w:rsidR="00BB17A6">
              <w:rPr>
                <w:rFonts w:eastAsiaTheme="minorEastAsia" w:cstheme="minorBidi"/>
                <w:noProof/>
                <w:sz w:val="22"/>
                <w:szCs w:val="22"/>
              </w:rPr>
              <w:tab/>
            </w:r>
            <w:r w:rsidR="00BB17A6" w:rsidRPr="00B40226">
              <w:rPr>
                <w:rStyle w:val="Hypertextovodkaz"/>
                <w:noProof/>
              </w:rPr>
              <w:t>Menu (hlavní nabídka)</w:t>
            </w:r>
            <w:r w:rsidR="00BB17A6">
              <w:rPr>
                <w:noProof/>
                <w:webHidden/>
              </w:rPr>
              <w:tab/>
            </w:r>
            <w:r w:rsidR="00BB17A6">
              <w:rPr>
                <w:noProof/>
                <w:webHidden/>
              </w:rPr>
              <w:fldChar w:fldCharType="begin"/>
            </w:r>
            <w:r w:rsidR="00BB17A6">
              <w:rPr>
                <w:noProof/>
                <w:webHidden/>
              </w:rPr>
              <w:instrText xml:space="preserve"> PAGEREF _Toc490808070 \h </w:instrText>
            </w:r>
            <w:r w:rsidR="00BB17A6">
              <w:rPr>
                <w:noProof/>
                <w:webHidden/>
              </w:rPr>
            </w:r>
            <w:r w:rsidR="00BB17A6">
              <w:rPr>
                <w:noProof/>
                <w:webHidden/>
              </w:rPr>
              <w:fldChar w:fldCharType="separate"/>
            </w:r>
            <w:r w:rsidR="00513738">
              <w:rPr>
                <w:noProof/>
                <w:webHidden/>
              </w:rPr>
              <w:t>4</w:t>
            </w:r>
            <w:r w:rsidR="00BB17A6">
              <w:rPr>
                <w:noProof/>
                <w:webHidden/>
              </w:rPr>
              <w:fldChar w:fldCharType="end"/>
            </w:r>
          </w:hyperlink>
        </w:p>
        <w:p w14:paraId="17FC25A3" w14:textId="77777777" w:rsidR="00BB17A6" w:rsidRDefault="00F763AD">
          <w:pPr>
            <w:pStyle w:val="Obsah1"/>
            <w:tabs>
              <w:tab w:val="right" w:leader="dot" w:pos="9062"/>
            </w:tabs>
            <w:rPr>
              <w:rFonts w:asciiTheme="minorHAnsi" w:eastAsiaTheme="minorEastAsia" w:hAnsiTheme="minorHAnsi" w:cstheme="minorBidi"/>
              <w:b w:val="0"/>
              <w:bCs w:val="0"/>
              <w:caps w:val="0"/>
              <w:noProof/>
              <w:szCs w:val="22"/>
            </w:rPr>
          </w:pPr>
          <w:hyperlink w:anchor="_Toc490808071" w:history="1">
            <w:r w:rsidR="00BB17A6" w:rsidRPr="00B40226">
              <w:rPr>
                <w:rStyle w:val="Hypertextovodkaz"/>
                <w:noProof/>
              </w:rPr>
              <w:t>2A Energetická konzultační a informační střediska</w:t>
            </w:r>
            <w:r w:rsidR="00BB17A6">
              <w:rPr>
                <w:noProof/>
                <w:webHidden/>
              </w:rPr>
              <w:tab/>
            </w:r>
            <w:r w:rsidR="00BB17A6">
              <w:rPr>
                <w:noProof/>
                <w:webHidden/>
              </w:rPr>
              <w:fldChar w:fldCharType="begin"/>
            </w:r>
            <w:r w:rsidR="00BB17A6">
              <w:rPr>
                <w:noProof/>
                <w:webHidden/>
              </w:rPr>
              <w:instrText xml:space="preserve"> PAGEREF _Toc490808071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3F3CA22D" w14:textId="77777777" w:rsidR="00BB17A6" w:rsidRDefault="00F763AD">
          <w:pPr>
            <w:pStyle w:val="Obsah1"/>
            <w:tabs>
              <w:tab w:val="left" w:pos="440"/>
              <w:tab w:val="right" w:leader="dot" w:pos="9062"/>
            </w:tabs>
            <w:rPr>
              <w:rFonts w:asciiTheme="minorHAnsi" w:eastAsiaTheme="minorEastAsia" w:hAnsiTheme="minorHAnsi" w:cstheme="minorBidi"/>
              <w:b w:val="0"/>
              <w:bCs w:val="0"/>
              <w:caps w:val="0"/>
              <w:noProof/>
              <w:szCs w:val="22"/>
            </w:rPr>
          </w:pPr>
          <w:hyperlink w:anchor="_Toc490808072" w:history="1">
            <w:r w:rsidR="00BB17A6" w:rsidRPr="00B40226">
              <w:rPr>
                <w:rStyle w:val="Hypertextovodkaz"/>
                <w:noProof/>
              </w:rPr>
              <w:t>2</w:t>
            </w:r>
            <w:r w:rsidR="00BB17A6">
              <w:rPr>
                <w:rFonts w:asciiTheme="minorHAnsi" w:eastAsiaTheme="minorEastAsia" w:hAnsiTheme="minorHAnsi" w:cstheme="minorBidi"/>
                <w:b w:val="0"/>
                <w:bCs w:val="0"/>
                <w:caps w:val="0"/>
                <w:noProof/>
                <w:szCs w:val="22"/>
              </w:rPr>
              <w:tab/>
            </w:r>
            <w:r w:rsidR="00BB17A6" w:rsidRPr="00B40226">
              <w:rPr>
                <w:rStyle w:val="Hypertextovodkaz"/>
                <w:noProof/>
              </w:rPr>
              <w:t>Standardní postup vyplnění žádosti</w:t>
            </w:r>
            <w:r w:rsidR="00BB17A6">
              <w:rPr>
                <w:noProof/>
                <w:webHidden/>
              </w:rPr>
              <w:tab/>
            </w:r>
            <w:r w:rsidR="00BB17A6">
              <w:rPr>
                <w:noProof/>
                <w:webHidden/>
              </w:rPr>
              <w:fldChar w:fldCharType="begin"/>
            </w:r>
            <w:r w:rsidR="00BB17A6">
              <w:rPr>
                <w:noProof/>
                <w:webHidden/>
              </w:rPr>
              <w:instrText xml:space="preserve"> PAGEREF _Toc490808072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14266886" w14:textId="77777777" w:rsidR="00BB17A6" w:rsidRDefault="00F763AD">
          <w:pPr>
            <w:pStyle w:val="Obsah2"/>
            <w:rPr>
              <w:rFonts w:eastAsiaTheme="minorEastAsia" w:cstheme="minorBidi"/>
              <w:b w:val="0"/>
              <w:bCs w:val="0"/>
              <w:noProof/>
              <w:sz w:val="22"/>
              <w:szCs w:val="22"/>
            </w:rPr>
          </w:pPr>
          <w:hyperlink w:anchor="_Toc490808073" w:history="1">
            <w:r w:rsidR="00BB17A6" w:rsidRPr="00B40226">
              <w:rPr>
                <w:rStyle w:val="Hypertextovodkaz"/>
                <w:noProof/>
              </w:rPr>
              <w:t>2.1</w:t>
            </w:r>
            <w:r w:rsidR="00BB17A6">
              <w:rPr>
                <w:rFonts w:eastAsiaTheme="minorEastAsia" w:cstheme="minorBidi"/>
                <w:b w:val="0"/>
                <w:bCs w:val="0"/>
                <w:noProof/>
                <w:sz w:val="22"/>
                <w:szCs w:val="22"/>
              </w:rPr>
              <w:tab/>
            </w:r>
            <w:r w:rsidR="00BB17A6" w:rsidRPr="00B40226">
              <w:rPr>
                <w:rStyle w:val="Hypertextovodkaz"/>
                <w:noProof/>
              </w:rPr>
              <w:t>Příklad žádosti – Ministerstvo průmyslu a obchodu – výzva 2A.</w:t>
            </w:r>
            <w:r w:rsidR="00BB17A6">
              <w:rPr>
                <w:noProof/>
                <w:webHidden/>
              </w:rPr>
              <w:tab/>
            </w:r>
            <w:r w:rsidR="00BB17A6">
              <w:rPr>
                <w:noProof/>
                <w:webHidden/>
              </w:rPr>
              <w:fldChar w:fldCharType="begin"/>
            </w:r>
            <w:r w:rsidR="00BB17A6">
              <w:rPr>
                <w:noProof/>
                <w:webHidden/>
              </w:rPr>
              <w:instrText xml:space="preserve"> PAGEREF _Toc490808073 \h </w:instrText>
            </w:r>
            <w:r w:rsidR="00BB17A6">
              <w:rPr>
                <w:noProof/>
                <w:webHidden/>
              </w:rPr>
            </w:r>
            <w:r w:rsidR="00BB17A6">
              <w:rPr>
                <w:noProof/>
                <w:webHidden/>
              </w:rPr>
              <w:fldChar w:fldCharType="separate"/>
            </w:r>
            <w:r w:rsidR="00513738">
              <w:rPr>
                <w:noProof/>
                <w:webHidden/>
              </w:rPr>
              <w:t>9</w:t>
            </w:r>
            <w:r w:rsidR="00BB17A6">
              <w:rPr>
                <w:noProof/>
                <w:webHidden/>
              </w:rPr>
              <w:fldChar w:fldCharType="end"/>
            </w:r>
          </w:hyperlink>
        </w:p>
        <w:p w14:paraId="20849DCB" w14:textId="77777777" w:rsidR="00BB17A6" w:rsidRDefault="00F763AD">
          <w:pPr>
            <w:pStyle w:val="Obsah3"/>
            <w:rPr>
              <w:rFonts w:eastAsiaTheme="minorEastAsia" w:cstheme="minorBidi"/>
              <w:noProof/>
              <w:sz w:val="22"/>
              <w:szCs w:val="22"/>
            </w:rPr>
          </w:pPr>
          <w:hyperlink w:anchor="_Toc490808074" w:history="1">
            <w:r w:rsidR="00BB17A6" w:rsidRPr="00B40226">
              <w:rPr>
                <w:rStyle w:val="Hypertextovodkaz"/>
                <w:noProof/>
              </w:rPr>
              <w:t>2.1.1</w:t>
            </w:r>
            <w:r w:rsidR="00BB17A6">
              <w:rPr>
                <w:rFonts w:eastAsiaTheme="minorEastAsia" w:cstheme="minorBidi"/>
                <w:noProof/>
                <w:sz w:val="22"/>
                <w:szCs w:val="22"/>
              </w:rPr>
              <w:tab/>
            </w:r>
            <w:r w:rsidR="00BB17A6" w:rsidRPr="00B40226">
              <w:rPr>
                <w:rStyle w:val="Hypertextovodkaz"/>
                <w:noProof/>
              </w:rPr>
              <w:t>Záložka identifikace žadatele/akce</w:t>
            </w:r>
            <w:r w:rsidR="00BB17A6">
              <w:rPr>
                <w:noProof/>
                <w:webHidden/>
              </w:rPr>
              <w:tab/>
            </w:r>
            <w:r w:rsidR="00BB17A6">
              <w:rPr>
                <w:noProof/>
                <w:webHidden/>
              </w:rPr>
              <w:fldChar w:fldCharType="begin"/>
            </w:r>
            <w:r w:rsidR="00BB17A6">
              <w:rPr>
                <w:noProof/>
                <w:webHidden/>
              </w:rPr>
              <w:instrText xml:space="preserve"> PAGEREF _Toc490808074 \h </w:instrText>
            </w:r>
            <w:r w:rsidR="00BB17A6">
              <w:rPr>
                <w:noProof/>
                <w:webHidden/>
              </w:rPr>
            </w:r>
            <w:r w:rsidR="00BB17A6">
              <w:rPr>
                <w:noProof/>
                <w:webHidden/>
              </w:rPr>
              <w:fldChar w:fldCharType="separate"/>
            </w:r>
            <w:r w:rsidR="00513738">
              <w:rPr>
                <w:noProof/>
                <w:webHidden/>
              </w:rPr>
              <w:t>10</w:t>
            </w:r>
            <w:r w:rsidR="00BB17A6">
              <w:rPr>
                <w:noProof/>
                <w:webHidden/>
              </w:rPr>
              <w:fldChar w:fldCharType="end"/>
            </w:r>
          </w:hyperlink>
        </w:p>
        <w:p w14:paraId="1AA648AB" w14:textId="77777777" w:rsidR="00BB17A6" w:rsidRDefault="00F763AD">
          <w:pPr>
            <w:pStyle w:val="Obsah3"/>
            <w:rPr>
              <w:rFonts w:eastAsiaTheme="minorEastAsia" w:cstheme="minorBidi"/>
              <w:noProof/>
              <w:sz w:val="22"/>
              <w:szCs w:val="22"/>
            </w:rPr>
          </w:pPr>
          <w:hyperlink w:anchor="_Toc490808075" w:history="1">
            <w:r w:rsidR="00BB17A6" w:rsidRPr="00B40226">
              <w:rPr>
                <w:rStyle w:val="Hypertextovodkaz"/>
                <w:noProof/>
              </w:rPr>
              <w:t>2.1.2</w:t>
            </w:r>
            <w:r w:rsidR="00BB17A6">
              <w:rPr>
                <w:rFonts w:eastAsiaTheme="minorEastAsia" w:cstheme="minorBidi"/>
                <w:noProof/>
                <w:sz w:val="22"/>
                <w:szCs w:val="22"/>
              </w:rPr>
              <w:tab/>
            </w:r>
            <w:r w:rsidR="00BB17A6" w:rsidRPr="00B40226">
              <w:rPr>
                <w:rStyle w:val="Hypertextovodkaz"/>
                <w:noProof/>
              </w:rPr>
              <w:t>Záložka Oblasti podpory</w:t>
            </w:r>
            <w:r w:rsidR="00BB17A6">
              <w:rPr>
                <w:noProof/>
                <w:webHidden/>
              </w:rPr>
              <w:tab/>
            </w:r>
            <w:r w:rsidR="00BB17A6">
              <w:rPr>
                <w:noProof/>
                <w:webHidden/>
              </w:rPr>
              <w:fldChar w:fldCharType="begin"/>
            </w:r>
            <w:r w:rsidR="00BB17A6">
              <w:rPr>
                <w:noProof/>
                <w:webHidden/>
              </w:rPr>
              <w:instrText xml:space="preserve"> PAGEREF _Toc490808075 \h </w:instrText>
            </w:r>
            <w:r w:rsidR="00BB17A6">
              <w:rPr>
                <w:noProof/>
                <w:webHidden/>
              </w:rPr>
            </w:r>
            <w:r w:rsidR="00BB17A6">
              <w:rPr>
                <w:noProof/>
                <w:webHidden/>
              </w:rPr>
              <w:fldChar w:fldCharType="separate"/>
            </w:r>
            <w:r w:rsidR="00513738">
              <w:rPr>
                <w:noProof/>
                <w:webHidden/>
              </w:rPr>
              <w:t>15</w:t>
            </w:r>
            <w:r w:rsidR="00BB17A6">
              <w:rPr>
                <w:noProof/>
                <w:webHidden/>
              </w:rPr>
              <w:fldChar w:fldCharType="end"/>
            </w:r>
          </w:hyperlink>
        </w:p>
        <w:p w14:paraId="783E8C61" w14:textId="77777777" w:rsidR="00BB17A6" w:rsidRDefault="00F763AD">
          <w:pPr>
            <w:pStyle w:val="Obsah3"/>
            <w:rPr>
              <w:rFonts w:eastAsiaTheme="minorEastAsia" w:cstheme="minorBidi"/>
              <w:noProof/>
              <w:sz w:val="22"/>
              <w:szCs w:val="22"/>
            </w:rPr>
          </w:pPr>
          <w:hyperlink w:anchor="_Toc490808076" w:history="1">
            <w:r w:rsidR="00BB17A6" w:rsidRPr="00B40226">
              <w:rPr>
                <w:rStyle w:val="Hypertextovodkaz"/>
                <w:noProof/>
              </w:rPr>
              <w:t>2.1.3</w:t>
            </w:r>
            <w:r w:rsidR="00BB17A6">
              <w:rPr>
                <w:rFonts w:eastAsiaTheme="minorEastAsia" w:cstheme="minorBidi"/>
                <w:noProof/>
                <w:sz w:val="22"/>
                <w:szCs w:val="22"/>
              </w:rPr>
              <w:tab/>
            </w:r>
            <w:r w:rsidR="00BB17A6" w:rsidRPr="00B40226">
              <w:rPr>
                <w:rStyle w:val="Hypertextovodkaz"/>
                <w:noProof/>
              </w:rPr>
              <w:t>Záložka Přílohy</w:t>
            </w:r>
            <w:r w:rsidR="00BB17A6">
              <w:rPr>
                <w:noProof/>
                <w:webHidden/>
              </w:rPr>
              <w:tab/>
            </w:r>
            <w:r w:rsidR="00BB17A6">
              <w:rPr>
                <w:noProof/>
                <w:webHidden/>
              </w:rPr>
              <w:fldChar w:fldCharType="begin"/>
            </w:r>
            <w:r w:rsidR="00BB17A6">
              <w:rPr>
                <w:noProof/>
                <w:webHidden/>
              </w:rPr>
              <w:instrText xml:space="preserve"> PAGEREF _Toc490808076 \h </w:instrText>
            </w:r>
            <w:r w:rsidR="00BB17A6">
              <w:rPr>
                <w:noProof/>
                <w:webHidden/>
              </w:rPr>
            </w:r>
            <w:r w:rsidR="00BB17A6">
              <w:rPr>
                <w:noProof/>
                <w:webHidden/>
              </w:rPr>
              <w:fldChar w:fldCharType="separate"/>
            </w:r>
            <w:r w:rsidR="00513738">
              <w:rPr>
                <w:noProof/>
                <w:webHidden/>
              </w:rPr>
              <w:t>16</w:t>
            </w:r>
            <w:r w:rsidR="00BB17A6">
              <w:rPr>
                <w:noProof/>
                <w:webHidden/>
              </w:rPr>
              <w:fldChar w:fldCharType="end"/>
            </w:r>
          </w:hyperlink>
        </w:p>
        <w:p w14:paraId="129C514A" w14:textId="77777777" w:rsidR="00BB17A6" w:rsidRDefault="00F763AD">
          <w:pPr>
            <w:pStyle w:val="Obsah3"/>
            <w:rPr>
              <w:rFonts w:eastAsiaTheme="minorEastAsia" w:cstheme="minorBidi"/>
              <w:noProof/>
              <w:sz w:val="22"/>
              <w:szCs w:val="22"/>
            </w:rPr>
          </w:pPr>
          <w:hyperlink w:anchor="_Toc490808077" w:history="1">
            <w:r w:rsidR="00BB17A6" w:rsidRPr="00B40226">
              <w:rPr>
                <w:rStyle w:val="Hypertextovodkaz"/>
                <w:noProof/>
              </w:rPr>
              <w:t>2.1.4</w:t>
            </w:r>
            <w:r w:rsidR="00BB17A6">
              <w:rPr>
                <w:rFonts w:eastAsiaTheme="minorEastAsia" w:cstheme="minorBidi"/>
                <w:noProof/>
                <w:sz w:val="22"/>
                <w:szCs w:val="22"/>
              </w:rPr>
              <w:tab/>
            </w:r>
            <w:r w:rsidR="00BB17A6" w:rsidRPr="00B40226">
              <w:rPr>
                <w:rStyle w:val="Hypertextovodkaz"/>
                <w:noProof/>
              </w:rPr>
              <w:t>Záložka Přehled výdajů</w:t>
            </w:r>
            <w:r w:rsidR="00BB17A6">
              <w:rPr>
                <w:noProof/>
                <w:webHidden/>
              </w:rPr>
              <w:tab/>
            </w:r>
            <w:r w:rsidR="00BB17A6">
              <w:rPr>
                <w:noProof/>
                <w:webHidden/>
              </w:rPr>
              <w:fldChar w:fldCharType="begin"/>
            </w:r>
            <w:r w:rsidR="00BB17A6">
              <w:rPr>
                <w:noProof/>
                <w:webHidden/>
              </w:rPr>
              <w:instrText xml:space="preserve"> PAGEREF _Toc490808077 \h </w:instrText>
            </w:r>
            <w:r w:rsidR="00BB17A6">
              <w:rPr>
                <w:noProof/>
                <w:webHidden/>
              </w:rPr>
            </w:r>
            <w:r w:rsidR="00BB17A6">
              <w:rPr>
                <w:noProof/>
                <w:webHidden/>
              </w:rPr>
              <w:fldChar w:fldCharType="separate"/>
            </w:r>
            <w:r w:rsidR="00513738">
              <w:rPr>
                <w:noProof/>
                <w:webHidden/>
              </w:rPr>
              <w:t>17</w:t>
            </w:r>
            <w:r w:rsidR="00BB17A6">
              <w:rPr>
                <w:noProof/>
                <w:webHidden/>
              </w:rPr>
              <w:fldChar w:fldCharType="end"/>
            </w:r>
          </w:hyperlink>
        </w:p>
        <w:p w14:paraId="11E734AA" w14:textId="77777777" w:rsidR="00BB17A6" w:rsidRDefault="00F763AD">
          <w:pPr>
            <w:pStyle w:val="Obsah3"/>
            <w:rPr>
              <w:rFonts w:eastAsiaTheme="minorEastAsia" w:cstheme="minorBidi"/>
              <w:noProof/>
              <w:sz w:val="22"/>
              <w:szCs w:val="22"/>
            </w:rPr>
          </w:pPr>
          <w:hyperlink w:anchor="_Toc490808078" w:history="1">
            <w:r w:rsidR="00BB17A6" w:rsidRPr="00B40226">
              <w:rPr>
                <w:rStyle w:val="Hypertextovodkaz"/>
                <w:noProof/>
              </w:rPr>
              <w:t>2.1.5</w:t>
            </w:r>
            <w:r w:rsidR="00BB17A6">
              <w:rPr>
                <w:rFonts w:eastAsiaTheme="minorEastAsia" w:cstheme="minorBidi"/>
                <w:noProof/>
                <w:sz w:val="22"/>
                <w:szCs w:val="22"/>
              </w:rPr>
              <w:tab/>
            </w:r>
            <w:r w:rsidR="00BB17A6" w:rsidRPr="00B40226">
              <w:rPr>
                <w:rStyle w:val="Hypertextovodkaz"/>
                <w:noProof/>
              </w:rPr>
              <w:t>Záložka Hodnocení</w:t>
            </w:r>
            <w:r w:rsidR="00BB17A6">
              <w:rPr>
                <w:noProof/>
                <w:webHidden/>
              </w:rPr>
              <w:tab/>
            </w:r>
            <w:r w:rsidR="00BB17A6">
              <w:rPr>
                <w:noProof/>
                <w:webHidden/>
              </w:rPr>
              <w:fldChar w:fldCharType="begin"/>
            </w:r>
            <w:r w:rsidR="00BB17A6">
              <w:rPr>
                <w:noProof/>
                <w:webHidden/>
              </w:rPr>
              <w:instrText xml:space="preserve"> PAGEREF _Toc490808078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6DDC1ABF" w14:textId="77777777" w:rsidR="00BB17A6" w:rsidRDefault="00F763AD">
          <w:pPr>
            <w:pStyle w:val="Obsah3"/>
            <w:rPr>
              <w:rFonts w:eastAsiaTheme="minorEastAsia" w:cstheme="minorBidi"/>
              <w:noProof/>
              <w:sz w:val="22"/>
              <w:szCs w:val="22"/>
            </w:rPr>
          </w:pPr>
          <w:hyperlink w:anchor="_Toc490808079" w:history="1">
            <w:r w:rsidR="00BB17A6" w:rsidRPr="00B40226">
              <w:rPr>
                <w:rStyle w:val="Hypertextovodkaz"/>
                <w:noProof/>
              </w:rPr>
              <w:t>2.1.6</w:t>
            </w:r>
            <w:r w:rsidR="00BB17A6">
              <w:rPr>
                <w:rFonts w:eastAsiaTheme="minorEastAsia" w:cstheme="minorBidi"/>
                <w:noProof/>
                <w:sz w:val="22"/>
                <w:szCs w:val="22"/>
              </w:rPr>
              <w:tab/>
            </w:r>
            <w:r w:rsidR="00BB17A6" w:rsidRPr="00B40226">
              <w:rPr>
                <w:rStyle w:val="Hypertextovodkaz"/>
                <w:noProof/>
              </w:rPr>
              <w:t>Záložka Výše dotace</w:t>
            </w:r>
            <w:r w:rsidR="00BB17A6">
              <w:rPr>
                <w:noProof/>
                <w:webHidden/>
              </w:rPr>
              <w:tab/>
            </w:r>
            <w:r w:rsidR="00BB17A6">
              <w:rPr>
                <w:noProof/>
                <w:webHidden/>
              </w:rPr>
              <w:fldChar w:fldCharType="begin"/>
            </w:r>
            <w:r w:rsidR="00BB17A6">
              <w:rPr>
                <w:noProof/>
                <w:webHidden/>
              </w:rPr>
              <w:instrText xml:space="preserve"> PAGEREF _Toc490808079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2FFB0C0C" w14:textId="77777777" w:rsidR="00BB17A6" w:rsidRDefault="00F763AD">
          <w:pPr>
            <w:pStyle w:val="Obsah3"/>
            <w:rPr>
              <w:rFonts w:eastAsiaTheme="minorEastAsia" w:cstheme="minorBidi"/>
              <w:noProof/>
              <w:sz w:val="22"/>
              <w:szCs w:val="22"/>
            </w:rPr>
          </w:pPr>
          <w:hyperlink w:anchor="_Toc490808080" w:history="1">
            <w:r w:rsidR="00BB17A6" w:rsidRPr="00B40226">
              <w:rPr>
                <w:rStyle w:val="Hypertextovodkaz"/>
                <w:noProof/>
              </w:rPr>
              <w:t>2.1.7</w:t>
            </w:r>
            <w:r w:rsidR="00BB17A6">
              <w:rPr>
                <w:rFonts w:eastAsiaTheme="minorEastAsia" w:cstheme="minorBidi"/>
                <w:noProof/>
                <w:sz w:val="22"/>
                <w:szCs w:val="22"/>
              </w:rPr>
              <w:tab/>
            </w:r>
            <w:r w:rsidR="00BB17A6" w:rsidRPr="00B40226">
              <w:rPr>
                <w:rStyle w:val="Hypertextovodkaz"/>
                <w:noProof/>
              </w:rPr>
              <w:t>Záložka Náhled žádosti</w:t>
            </w:r>
            <w:r w:rsidR="00BB17A6">
              <w:rPr>
                <w:noProof/>
                <w:webHidden/>
              </w:rPr>
              <w:tab/>
            </w:r>
            <w:r w:rsidR="00BB17A6">
              <w:rPr>
                <w:noProof/>
                <w:webHidden/>
              </w:rPr>
              <w:fldChar w:fldCharType="begin"/>
            </w:r>
            <w:r w:rsidR="00BB17A6">
              <w:rPr>
                <w:noProof/>
                <w:webHidden/>
              </w:rPr>
              <w:instrText xml:space="preserve"> PAGEREF _Toc490808080 \h </w:instrText>
            </w:r>
            <w:r w:rsidR="00BB17A6">
              <w:rPr>
                <w:noProof/>
                <w:webHidden/>
              </w:rPr>
            </w:r>
            <w:r w:rsidR="00BB17A6">
              <w:rPr>
                <w:noProof/>
                <w:webHidden/>
              </w:rPr>
              <w:fldChar w:fldCharType="separate"/>
            </w:r>
            <w:r w:rsidR="00513738">
              <w:rPr>
                <w:noProof/>
                <w:webHidden/>
              </w:rPr>
              <w:t>20</w:t>
            </w:r>
            <w:r w:rsidR="00BB17A6">
              <w:rPr>
                <w:noProof/>
                <w:webHidden/>
              </w:rPr>
              <w:fldChar w:fldCharType="end"/>
            </w:r>
          </w:hyperlink>
        </w:p>
        <w:p w14:paraId="4D09E92C" w14:textId="77777777" w:rsidR="00BB17A6" w:rsidRDefault="00F763AD">
          <w:pPr>
            <w:pStyle w:val="Obsah3"/>
            <w:rPr>
              <w:rFonts w:eastAsiaTheme="minorEastAsia" w:cstheme="minorBidi"/>
              <w:noProof/>
              <w:sz w:val="22"/>
              <w:szCs w:val="22"/>
            </w:rPr>
          </w:pPr>
          <w:hyperlink w:anchor="_Toc490808081" w:history="1">
            <w:r w:rsidR="00BB17A6" w:rsidRPr="00B40226">
              <w:rPr>
                <w:rStyle w:val="Hypertextovodkaz"/>
                <w:noProof/>
              </w:rPr>
              <w:t>2.1.8</w:t>
            </w:r>
            <w:r w:rsidR="00BB17A6">
              <w:rPr>
                <w:rFonts w:eastAsiaTheme="minorEastAsia" w:cstheme="minorBidi"/>
                <w:noProof/>
                <w:sz w:val="22"/>
                <w:szCs w:val="22"/>
              </w:rPr>
              <w:tab/>
            </w:r>
            <w:r w:rsidR="00BB17A6" w:rsidRPr="00B40226">
              <w:rPr>
                <w:rStyle w:val="Hypertextovodkaz"/>
                <w:noProof/>
              </w:rPr>
              <w:t>Záložka Odeslání žádosti</w:t>
            </w:r>
            <w:r w:rsidR="00BB17A6">
              <w:rPr>
                <w:noProof/>
                <w:webHidden/>
              </w:rPr>
              <w:tab/>
            </w:r>
            <w:r w:rsidR="00BB17A6">
              <w:rPr>
                <w:noProof/>
                <w:webHidden/>
              </w:rPr>
              <w:fldChar w:fldCharType="begin"/>
            </w:r>
            <w:r w:rsidR="00BB17A6">
              <w:rPr>
                <w:noProof/>
                <w:webHidden/>
              </w:rPr>
              <w:instrText xml:space="preserve"> PAGEREF _Toc490808081 \h </w:instrText>
            </w:r>
            <w:r w:rsidR="00BB17A6">
              <w:rPr>
                <w:noProof/>
                <w:webHidden/>
              </w:rPr>
            </w:r>
            <w:r w:rsidR="00BB17A6">
              <w:rPr>
                <w:noProof/>
                <w:webHidden/>
              </w:rPr>
              <w:fldChar w:fldCharType="separate"/>
            </w:r>
            <w:r w:rsidR="00513738">
              <w:rPr>
                <w:noProof/>
                <w:webHidden/>
              </w:rPr>
              <w:t>23</w:t>
            </w:r>
            <w:r w:rsidR="00BB17A6">
              <w:rPr>
                <w:noProof/>
                <w:webHidden/>
              </w:rPr>
              <w:fldChar w:fldCharType="end"/>
            </w:r>
          </w:hyperlink>
        </w:p>
        <w:p w14:paraId="70A9F1EE" w14:textId="77777777" w:rsidR="00A37186" w:rsidRDefault="00A37186">
          <w:r>
            <w:rPr>
              <w:b/>
              <w:bCs/>
            </w:rPr>
            <w:fldChar w:fldCharType="end"/>
          </w:r>
        </w:p>
      </w:sdtContent>
    </w:sdt>
    <w:p w14:paraId="42B3265B" w14:textId="77777777" w:rsidR="003550D3" w:rsidRDefault="003550D3" w:rsidP="003550D3"/>
    <w:p w14:paraId="6DD3444D" w14:textId="77777777" w:rsidR="00A37186" w:rsidRDefault="00A37186" w:rsidP="003550D3"/>
    <w:p w14:paraId="5CF0369B" w14:textId="77777777" w:rsidR="00A37186" w:rsidRDefault="00A37186" w:rsidP="003550D3">
      <w:pPr>
        <w:sectPr w:rsidR="00A37186">
          <w:headerReference w:type="even" r:id="rId11"/>
          <w:footerReference w:type="even" r:id="rId12"/>
          <w:pgSz w:w="11906" w:h="16838"/>
          <w:pgMar w:top="1417" w:right="1417" w:bottom="1417" w:left="1417" w:header="708" w:footer="708" w:gutter="0"/>
          <w:cols w:space="708"/>
          <w:docGrid w:linePitch="360"/>
        </w:sectPr>
      </w:pPr>
    </w:p>
    <w:p w14:paraId="066BC33C" w14:textId="77777777" w:rsidR="007367AE" w:rsidRPr="00097077" w:rsidRDefault="00B62DC2" w:rsidP="00A37186">
      <w:pPr>
        <w:rPr>
          <w:caps/>
          <w:color w:val="FFFFFF" w:themeColor="background1"/>
          <w:sz w:val="36"/>
          <w:szCs w:val="36"/>
        </w:rPr>
      </w:pPr>
      <w:bookmarkStart w:id="0" w:name="_Toc472428313"/>
      <w:bookmarkStart w:id="1" w:name="_Toc422224418"/>
      <w:bookmarkStart w:id="2" w:name="_Ref88294207"/>
      <w:bookmarkStart w:id="3" w:name="_Ref90791415"/>
      <w:bookmarkStart w:id="4" w:name="_Ref40756930"/>
      <w:bookmarkStart w:id="5"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0"/>
      <w:r w:rsidR="004C614C" w:rsidRPr="00097077">
        <w:rPr>
          <w:caps/>
          <w:color w:val="FFFFFF" w:themeColor="background1"/>
          <w:sz w:val="36"/>
          <w:szCs w:val="36"/>
        </w:rPr>
        <w:t xml:space="preserve"> </w:t>
      </w:r>
    </w:p>
    <w:p w14:paraId="6F2D8FFD" w14:textId="77777777" w:rsidR="00A37186" w:rsidRPr="000D1B20" w:rsidRDefault="00A37186" w:rsidP="00B764C5">
      <w:pPr>
        <w:pStyle w:val="Nadpisobsahu"/>
        <w:shd w:val="clear" w:color="auto" w:fill="548DD4" w:themeFill="text2" w:themeFillTint="99"/>
        <w:jc w:val="center"/>
        <w:rPr>
          <w:color w:val="FFFFFF" w:themeColor="background1"/>
        </w:rPr>
      </w:pPr>
      <w:bookmarkStart w:id="6" w:name="_Toc472428314"/>
      <w:bookmarkEnd w:id="1"/>
      <w:r w:rsidRPr="000D1B20">
        <w:rPr>
          <w:color w:val="FFFFFF" w:themeColor="background1"/>
        </w:rPr>
        <w:t>RISPF – WEBOVÝ PORTÁL ŽÁDOSTI</w:t>
      </w:r>
    </w:p>
    <w:p w14:paraId="41F9C9C8" w14:textId="77777777" w:rsidR="00097077" w:rsidRPr="00097077" w:rsidRDefault="00097077" w:rsidP="00097077">
      <w:pPr>
        <w:rPr>
          <w:rStyle w:val="Zdraznnintenzivn"/>
          <w:i w:val="0"/>
          <w:sz w:val="28"/>
          <w:szCs w:val="28"/>
        </w:rPr>
      </w:pPr>
      <w:r w:rsidRPr="00097077">
        <w:rPr>
          <w:rStyle w:val="Zdraznnintenzivn"/>
          <w:i w:val="0"/>
          <w:sz w:val="28"/>
          <w:szCs w:val="28"/>
        </w:rPr>
        <w:t>Úvod</w:t>
      </w:r>
      <w:bookmarkEnd w:id="6"/>
    </w:p>
    <w:p w14:paraId="26BED4A6" w14:textId="77777777" w:rsidR="00097077" w:rsidRDefault="00097077" w:rsidP="003550D3">
      <w:pPr>
        <w:rPr>
          <w:rFonts w:cs="Tahoma"/>
          <w:szCs w:val="22"/>
        </w:rPr>
      </w:pPr>
    </w:p>
    <w:p w14:paraId="01F0B9BA" w14:textId="77777777"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14:paraId="0B11CABF" w14:textId="77777777" w:rsidR="003550D3" w:rsidRDefault="003550D3" w:rsidP="00AE22EA">
      <w:pPr>
        <w:pStyle w:val="Nadpis1"/>
      </w:pPr>
      <w:bookmarkStart w:id="7" w:name="_Toc422224419"/>
      <w:bookmarkStart w:id="8" w:name="_Toc472428315"/>
      <w:bookmarkStart w:id="9" w:name="_Toc490808066"/>
      <w:r>
        <w:t xml:space="preserve">První kroky s  formulářem </w:t>
      </w:r>
      <w:r w:rsidR="00097077">
        <w:t xml:space="preserve">pro podání </w:t>
      </w:r>
      <w:r w:rsidR="004C614C">
        <w:t xml:space="preserve">žádosti </w:t>
      </w:r>
      <w:r w:rsidR="000A0C28">
        <w:t>o</w:t>
      </w:r>
      <w:r w:rsidR="00097077">
        <w:t> </w:t>
      </w:r>
      <w:r w:rsidR="000A0C28">
        <w:t>podporu</w:t>
      </w:r>
      <w:bookmarkEnd w:id="7"/>
      <w:bookmarkEnd w:id="8"/>
      <w:r w:rsidR="00213049" w:rsidRPr="00213049">
        <w:t xml:space="preserve"> </w:t>
      </w:r>
      <w:r w:rsidR="00213049">
        <w:t>online</w:t>
      </w:r>
      <w:bookmarkEnd w:id="9"/>
    </w:p>
    <w:p w14:paraId="449BC161" w14:textId="77777777"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E77220">
        <w:rPr>
          <w:rFonts w:ascii="Tahoma" w:hAnsi="Tahoma"/>
        </w:rPr>
        <w:t xml:space="preserve"> </w:t>
      </w:r>
      <w:r w:rsidR="003550D3" w:rsidRPr="003A03D0">
        <w:rPr>
          <w:rFonts w:ascii="Tahoma" w:hAnsi="Tahoma"/>
        </w:rPr>
        <w:t>naleznete na internetové</w:t>
      </w:r>
      <w:r w:rsidR="003550D3">
        <w:rPr>
          <w:rFonts w:ascii="Tahoma" w:hAnsi="Tahoma"/>
        </w:rPr>
        <w:t>m portálu</w:t>
      </w:r>
      <w:r w:rsidR="006F2D1A">
        <w:rPr>
          <w:rFonts w:ascii="Tahoma" w:hAnsi="Tahoma"/>
        </w:rPr>
        <w:t>:</w:t>
      </w:r>
    </w:p>
    <w:p w14:paraId="2656755B" w14:textId="77777777" w:rsidR="007367AE" w:rsidRDefault="00F763AD" w:rsidP="003550D3">
      <w:pPr>
        <w:pStyle w:val="Zkladntext"/>
      </w:pPr>
      <w:hyperlink r:id="rId13" w:history="1">
        <w:r w:rsidR="007367AE" w:rsidRPr="001740C0">
          <w:rPr>
            <w:rStyle w:val="Hypertextovodkaz"/>
          </w:rPr>
          <w:t>https://isprofin.mfcr.cz/rispf</w:t>
        </w:r>
      </w:hyperlink>
    </w:p>
    <w:p w14:paraId="5DE0E76B" w14:textId="77777777"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w:t>
      </w:r>
      <w:r w:rsidRPr="00E77220">
        <w:rPr>
          <w:rFonts w:ascii="Tahoma" w:hAnsi="Tahoma"/>
        </w:rPr>
        <w:t xml:space="preserve"> </w:t>
      </w:r>
      <w:r>
        <w:rPr>
          <w:rFonts w:ascii="Tahoma" w:hAnsi="Tahoma"/>
        </w:rPr>
        <w:t>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r w:rsidR="00862A32">
        <w:rPr>
          <w:rFonts w:ascii="Tahoma" w:hAnsi="Tahoma"/>
        </w:rPr>
        <w:t>“</w:t>
      </w:r>
    </w:p>
    <w:p w14:paraId="181AD907" w14:textId="77777777"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w:t>
      </w:r>
      <w:r>
        <w:t xml:space="preserve"> </w:t>
      </w:r>
      <w:r w:rsidRPr="00BB0950">
        <w:t>zaregistrovat</w:t>
      </w:r>
      <w:r w:rsidR="00AB4465">
        <w:t>.</w:t>
      </w:r>
    </w:p>
    <w:p w14:paraId="59049D42" w14:textId="77777777" w:rsidR="006440B3" w:rsidRDefault="00921E19" w:rsidP="006B433F">
      <w:pPr>
        <w:pStyle w:val="obrzek"/>
      </w:pPr>
      <w:r>
        <w:drawing>
          <wp:inline distT="0" distB="0" distL="0" distR="0" wp14:anchorId="3E27ECF2" wp14:editId="1CB9CC45">
            <wp:extent cx="5886205" cy="4138295"/>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3481" cy="4143411"/>
                    </a:xfrm>
                    <a:prstGeom prst="rect">
                      <a:avLst/>
                    </a:prstGeom>
                    <a:noFill/>
                    <a:ln>
                      <a:noFill/>
                    </a:ln>
                  </pic:spPr>
                </pic:pic>
              </a:graphicData>
            </a:graphic>
          </wp:inline>
        </w:drawing>
      </w:r>
    </w:p>
    <w:p w14:paraId="2111E444"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1</w:t>
      </w:r>
      <w:r w:rsidR="007326D3" w:rsidRPr="00886DB7">
        <w:rPr>
          <w:b w:val="0"/>
          <w:i/>
          <w:noProof/>
        </w:rPr>
        <w:fldChar w:fldCharType="end"/>
      </w:r>
      <w:r w:rsidR="006F2D1A" w:rsidRPr="00886DB7">
        <w:rPr>
          <w:b w:val="0"/>
          <w:i/>
        </w:rPr>
        <w:t xml:space="preserve"> – </w:t>
      </w:r>
      <w:r w:rsidRPr="00886DB7">
        <w:rPr>
          <w:b w:val="0"/>
          <w:i/>
        </w:rPr>
        <w:t>Úvodní stránka portálu Nová zelená úsporám</w:t>
      </w:r>
      <w:r w:rsidR="00034235" w:rsidRPr="00886DB7">
        <w:rPr>
          <w:b w:val="0"/>
          <w:i/>
        </w:rPr>
        <w:t>.</w:t>
      </w:r>
    </w:p>
    <w:p w14:paraId="466EBEC6" w14:textId="77777777" w:rsidR="003550D3" w:rsidRPr="00994AC6" w:rsidRDefault="003550D3" w:rsidP="00994AC6">
      <w:pPr>
        <w:pStyle w:val="Nadpis2"/>
      </w:pPr>
      <w:bookmarkStart w:id="10" w:name="_Toc422224420"/>
      <w:bookmarkStart w:id="11" w:name="_Toc472428316"/>
      <w:bookmarkStart w:id="12" w:name="_Toc490808067"/>
      <w:r w:rsidRPr="00994AC6">
        <w:lastRenderedPageBreak/>
        <w:t>Registrace</w:t>
      </w:r>
      <w:bookmarkEnd w:id="10"/>
      <w:bookmarkEnd w:id="11"/>
      <w:bookmarkEnd w:id="12"/>
    </w:p>
    <w:p w14:paraId="21998301" w14:textId="77777777" w:rsidR="003550D3" w:rsidRPr="00E038C9" w:rsidRDefault="003550D3" w:rsidP="00253B90">
      <w:pPr>
        <w:keepNext/>
      </w:pPr>
      <w:r>
        <w:t>Pro zahájení registrace klikněte (v záhlaví stránky v pravém rohu) na tlačítko Registrace.</w:t>
      </w:r>
    </w:p>
    <w:p w14:paraId="1943855F" w14:textId="77777777" w:rsidR="003550D3" w:rsidRDefault="00635704" w:rsidP="00C377AD">
      <w:pPr>
        <w:pStyle w:val="Obrzek0"/>
      </w:pPr>
      <w:r>
        <w:rPr>
          <w:bdr w:val="none" w:sz="0" w:space="0" w:color="auto"/>
        </w:rPr>
        <mc:AlternateContent>
          <mc:Choice Requires="wps">
            <w:drawing>
              <wp:inline distT="0" distB="0" distL="0" distR="0" wp14:anchorId="1EDE2A11" wp14:editId="4C008E17">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E2A11" id="Textové pole 10" o:spid="_x0000_s1027"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" fillcolor="#365f91 [2404]" strokeweight=".5pt">
                <v:textbo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v:textbox>
                <w10:anchorlock/>
              </v:shape>
            </w:pict>
          </mc:Fallback>
        </mc:AlternateContent>
      </w:r>
    </w:p>
    <w:p w14:paraId="4E605657"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2</w:t>
      </w:r>
      <w:r w:rsidR="007326D3" w:rsidRPr="00886DB7">
        <w:rPr>
          <w:b w:val="0"/>
          <w:i/>
          <w:noProof/>
        </w:rPr>
        <w:fldChar w:fldCharType="end"/>
      </w:r>
      <w:r w:rsidRPr="00886DB7">
        <w:rPr>
          <w:b w:val="0"/>
          <w:i/>
        </w:rPr>
        <w:t xml:space="preserve"> – Tlačítko v záhlaví na úvodní stránce – „Registrace“</w:t>
      </w:r>
    </w:p>
    <w:p w14:paraId="60DD36B9" w14:textId="77777777"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r w:rsidR="00583DBD">
        <w:t>checkbox (zaškrtávací pole)</w:t>
      </w:r>
      <w:r w:rsidR="003550D3">
        <w:t xml:space="preserve"> „Nejsem robot“. Povinné položky jsou označeny vykřičníkem</w:t>
      </w:r>
      <w:r w:rsidR="00C377AD">
        <w:t xml:space="preserve"> </w:t>
      </w:r>
      <w:r w:rsidR="000B5E0D">
        <w:t>napravo. Telefon</w:t>
      </w:r>
      <w:r w:rsidR="00F230B4">
        <w:t xml:space="preserve"> není povinná položka, ale všem registrujícím doporučujeme jej uvést.</w:t>
      </w:r>
    </w:p>
    <w:p w14:paraId="21893F5C" w14:textId="77777777" w:rsidR="003550D3" w:rsidRDefault="003550D3" w:rsidP="00CE75E8">
      <w:pPr>
        <w:pStyle w:val="obrzek"/>
      </w:pPr>
      <w:r w:rsidRPr="006F2D1A">
        <w:drawing>
          <wp:inline distT="0" distB="0" distL="0" distR="0" wp14:anchorId="4C57DFDF" wp14:editId="62344DD8">
            <wp:extent cx="2105970" cy="4394166"/>
            <wp:effectExtent l="0" t="0" r="889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15206" cy="4413438"/>
                    </a:xfrm>
                    <a:prstGeom prst="rect">
                      <a:avLst/>
                    </a:prstGeom>
                    <a:noFill/>
                    <a:ln w="9525">
                      <a:noFill/>
                      <a:miter lim="800000"/>
                      <a:headEnd/>
                      <a:tailEnd/>
                    </a:ln>
                  </pic:spPr>
                </pic:pic>
              </a:graphicData>
            </a:graphic>
          </wp:inline>
        </w:drawing>
      </w:r>
    </w:p>
    <w:p w14:paraId="29507255"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3</w:t>
      </w:r>
      <w:r w:rsidR="007326D3" w:rsidRPr="00886DB7">
        <w:rPr>
          <w:b w:val="0"/>
          <w:i/>
          <w:noProof/>
        </w:rPr>
        <w:fldChar w:fldCharType="end"/>
      </w:r>
      <w:r w:rsidR="006F2D1A" w:rsidRPr="00886DB7">
        <w:rPr>
          <w:b w:val="0"/>
          <w:i/>
        </w:rPr>
        <w:t xml:space="preserve"> – </w:t>
      </w:r>
      <w:r w:rsidRPr="00886DB7">
        <w:rPr>
          <w:b w:val="0"/>
          <w:i/>
        </w:rPr>
        <w:t>Okno pro registraci</w:t>
      </w:r>
    </w:p>
    <w:p w14:paraId="0E3EEC6A" w14:textId="77777777" w:rsidR="00C377AD" w:rsidRPr="00C377AD" w:rsidRDefault="00C377AD" w:rsidP="00CA32A0">
      <w:pPr>
        <w:pStyle w:val="Texttabulky"/>
        <w:rPr>
          <w:lang w:eastAsia="en-US"/>
        </w:rPr>
      </w:pPr>
      <w:r w:rsidRPr="00C377AD">
        <w:rPr>
          <w:lang w:eastAsia="en-US"/>
        </w:rPr>
        <w:t>Položky na formuláři pro registraci</w:t>
      </w:r>
    </w:p>
    <w:p w14:paraId="1F006791" w14:textId="77777777"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w:t>
      </w:r>
      <w:r>
        <w:t xml:space="preserve"> </w:t>
      </w:r>
      <w:r w:rsidR="009A35A7">
        <w:t>P</w:t>
      </w:r>
      <w:r>
        <w:t xml:space="preserve">rávě na </w:t>
      </w:r>
      <w:r w:rsidR="004D59EB">
        <w:t>tento</w:t>
      </w:r>
      <w:r>
        <w:t xml:space="preserve"> </w:t>
      </w:r>
      <w:r w:rsidR="009A35A7">
        <w:t>e</w:t>
      </w:r>
      <w:r>
        <w:t xml:space="preserve">-mail bude doručena zpráva pro aktivaci </w:t>
      </w:r>
      <w:r w:rsidR="00F65FE6">
        <w:t>Vaše</w:t>
      </w:r>
      <w:r>
        <w:t>ho účtu</w:t>
      </w:r>
      <w:r w:rsidR="009A35A7">
        <w:t>.</w:t>
      </w:r>
    </w:p>
    <w:p w14:paraId="6D91DCF8" w14:textId="77777777"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w:t>
      </w:r>
      <w:r>
        <w:t xml:space="preserve"> </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14:paraId="0FD7183F" w14:textId="77777777" w:rsidR="003550D3" w:rsidRDefault="003550D3" w:rsidP="003550D3">
      <w:pPr>
        <w:pStyle w:val="odrky"/>
        <w:numPr>
          <w:ilvl w:val="0"/>
          <w:numId w:val="13"/>
        </w:numPr>
        <w:contextualSpacing w:val="0"/>
      </w:pPr>
      <w:r w:rsidRPr="006F2D1A">
        <w:rPr>
          <w:rStyle w:val="PolokaChar"/>
        </w:rPr>
        <w:t xml:space="preserve">Heslo </w:t>
      </w:r>
      <w:r>
        <w:t>– povinná položka</w:t>
      </w:r>
      <w:r w:rsidR="009A35A7">
        <w:t>.</w:t>
      </w:r>
      <w:r>
        <w:t xml:space="preserve"> </w:t>
      </w:r>
      <w:r w:rsidR="009A35A7">
        <w:t>H</w:t>
      </w:r>
      <w:r>
        <w:t>eslo, které zde vyplníte</w:t>
      </w:r>
      <w:r w:rsidR="006F2D1A">
        <w:t>,</w:t>
      </w:r>
      <w:r>
        <w:t xml:space="preserve"> budete nadále používat k přihlášení do online formuláře, heslo musí obsahovat </w:t>
      </w:r>
      <w:r w:rsidRPr="003F60C9">
        <w:rPr>
          <w:b/>
        </w:rPr>
        <w:t>min.</w:t>
      </w:r>
      <w:r w:rsidR="006F2D1A">
        <w:rPr>
          <w:b/>
        </w:rPr>
        <w:t xml:space="preserve"> </w:t>
      </w:r>
      <w:r w:rsidRPr="003F60C9">
        <w:rPr>
          <w:b/>
        </w:rPr>
        <w:t>8 znaků a to písmena i číslice</w:t>
      </w:r>
      <w:r w:rsidR="008D1BB6">
        <w:rPr>
          <w:b/>
        </w:rPr>
        <w:t>.</w:t>
      </w:r>
    </w:p>
    <w:p w14:paraId="49C9EFFE" w14:textId="77777777"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14:paraId="6308CB92" w14:textId="77777777"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14:paraId="63769A3F" w14:textId="77777777"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w:t>
      </w:r>
      <w:r>
        <w:t xml:space="preserve"> </w:t>
      </w:r>
      <w:r w:rsidR="009A35A7">
        <w:t>V</w:t>
      </w:r>
      <w:r>
        <w:t>yplňte své jméno</w:t>
      </w:r>
      <w:r w:rsidR="009A35A7">
        <w:t>.</w:t>
      </w:r>
    </w:p>
    <w:p w14:paraId="5808468A" w14:textId="77777777" w:rsidR="003550D3" w:rsidRDefault="003550D3" w:rsidP="003550D3">
      <w:pPr>
        <w:pStyle w:val="odrky"/>
        <w:numPr>
          <w:ilvl w:val="0"/>
          <w:numId w:val="13"/>
        </w:numPr>
        <w:contextualSpacing w:val="0"/>
      </w:pPr>
      <w:r w:rsidRPr="006F2D1A">
        <w:rPr>
          <w:rStyle w:val="PolokaChar"/>
        </w:rPr>
        <w:lastRenderedPageBreak/>
        <w:t>Příjmení</w:t>
      </w:r>
      <w:r>
        <w:t xml:space="preserve"> – povinná položka</w:t>
      </w:r>
      <w:r w:rsidR="009A35A7">
        <w:t>.</w:t>
      </w:r>
      <w:r>
        <w:t xml:space="preserve"> </w:t>
      </w:r>
      <w:r w:rsidR="009A35A7">
        <w:t>V</w:t>
      </w:r>
      <w:r>
        <w:t>yplňte své příjmení</w:t>
      </w:r>
      <w:r w:rsidR="009A35A7">
        <w:t>.</w:t>
      </w:r>
    </w:p>
    <w:p w14:paraId="50870C4D" w14:textId="77777777" w:rsidR="003550D3" w:rsidRDefault="003550D3" w:rsidP="003550D3">
      <w:pPr>
        <w:pStyle w:val="odrky"/>
        <w:numPr>
          <w:ilvl w:val="0"/>
          <w:numId w:val="13"/>
        </w:numPr>
        <w:contextualSpacing w:val="0"/>
      </w:pPr>
      <w:r w:rsidRPr="006F2D1A">
        <w:rPr>
          <w:rStyle w:val="PolokaChar"/>
        </w:rPr>
        <w:t>Organizace</w:t>
      </w:r>
      <w:r>
        <w:t xml:space="preserve"> – nepovinná položka</w:t>
      </w:r>
      <w:r w:rsidR="009A35A7">
        <w:t>.</w:t>
      </w:r>
    </w:p>
    <w:p w14:paraId="67EFBC96" w14:textId="77777777"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w:t>
      </w:r>
      <w:r>
        <w:t xml:space="preserve"> </w:t>
      </w:r>
      <w:r w:rsidR="009A35A7">
        <w:t>Z</w:t>
      </w:r>
      <w:r>
        <w:t>aškrtněte pole</w:t>
      </w:r>
      <w:r w:rsidR="009A35A7">
        <w:t>.</w:t>
      </w:r>
    </w:p>
    <w:p w14:paraId="7322C5CB" w14:textId="77777777"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14:paraId="180AEDE4" w14:textId="77777777" w:rsidR="003550D3" w:rsidRPr="00994AC6" w:rsidRDefault="003550D3" w:rsidP="00994AC6">
      <w:pPr>
        <w:pStyle w:val="Nadpis2"/>
      </w:pPr>
      <w:bookmarkStart w:id="13" w:name="_Toc422224421"/>
      <w:bookmarkStart w:id="14" w:name="_Toc472428317"/>
      <w:bookmarkStart w:id="15" w:name="_Toc490808068"/>
      <w:r w:rsidRPr="00994AC6">
        <w:t>Aktivace účtu</w:t>
      </w:r>
      <w:bookmarkEnd w:id="13"/>
      <w:bookmarkEnd w:id="14"/>
      <w:bookmarkEnd w:id="15"/>
    </w:p>
    <w:p w14:paraId="76550217" w14:textId="77777777"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14:paraId="363E2A63" w14:textId="77777777" w:rsidR="003550D3" w:rsidRDefault="008B6B44" w:rsidP="00635704">
      <w:pPr>
        <w:pStyle w:val="obrzek"/>
      </w:pPr>
      <w:r w:rsidRPr="008B6B44">
        <w:drawing>
          <wp:inline distT="0" distB="0" distL="0" distR="0" wp14:anchorId="0B9B3D86" wp14:editId="5D94004A">
            <wp:extent cx="3675213" cy="2367521"/>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725" cy="2375581"/>
                    </a:xfrm>
                    <a:prstGeom prst="rect">
                      <a:avLst/>
                    </a:prstGeom>
                  </pic:spPr>
                </pic:pic>
              </a:graphicData>
            </a:graphic>
          </wp:inline>
        </w:drawing>
      </w:r>
    </w:p>
    <w:p w14:paraId="09ECDF86"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4</w:t>
      </w:r>
      <w:r w:rsidR="007326D3" w:rsidRPr="00886DB7">
        <w:rPr>
          <w:b w:val="0"/>
          <w:i/>
          <w:noProof/>
        </w:rPr>
        <w:fldChar w:fldCharType="end"/>
      </w:r>
      <w:r w:rsidR="006F2D1A" w:rsidRPr="00886DB7">
        <w:rPr>
          <w:b w:val="0"/>
          <w:i/>
        </w:rPr>
        <w:t xml:space="preserve"> – </w:t>
      </w:r>
      <w:r w:rsidRPr="00886DB7">
        <w:rPr>
          <w:b w:val="0"/>
          <w:i/>
        </w:rPr>
        <w:t>Oznámení o správné registrac</w:t>
      </w:r>
      <w:r w:rsidR="006F2D1A" w:rsidRPr="00886DB7">
        <w:rPr>
          <w:b w:val="0"/>
          <w:i/>
        </w:rPr>
        <w:t>i</w:t>
      </w:r>
    </w:p>
    <w:p w14:paraId="5F47DD10" w14:textId="77777777"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14:paraId="62F8904B" w14:textId="77777777" w:rsidR="00AA34CA" w:rsidRDefault="00AA34CA" w:rsidP="000F331C">
      <w:pPr>
        <w:pStyle w:val="obrzek"/>
      </w:pPr>
    </w:p>
    <w:p w14:paraId="74C47325" w14:textId="77777777" w:rsidR="003550D3" w:rsidRPr="000F331C" w:rsidRDefault="007E1CB5" w:rsidP="007E1CB5">
      <w:pPr>
        <w:pStyle w:val="obrzek"/>
        <w:rPr>
          <w:highlight w:val="yellow"/>
        </w:rPr>
      </w:pPr>
      <w:r w:rsidRPr="007E1CB5">
        <w:drawing>
          <wp:inline distT="0" distB="0" distL="0" distR="0" wp14:anchorId="11DC0315" wp14:editId="406EFB32">
            <wp:extent cx="5743575" cy="133979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293" cy="1342066"/>
                    </a:xfrm>
                    <a:prstGeom prst="rect">
                      <a:avLst/>
                    </a:prstGeom>
                  </pic:spPr>
                </pic:pic>
              </a:graphicData>
            </a:graphic>
          </wp:inline>
        </w:drawing>
      </w:r>
    </w:p>
    <w:p w14:paraId="2F8253D8" w14:textId="76BF58CF" w:rsidR="003550D3" w:rsidRPr="00886DB7" w:rsidRDefault="003550D3" w:rsidP="003550D3">
      <w:pPr>
        <w:pStyle w:val="Titulek"/>
        <w:rPr>
          <w:b w:val="0"/>
          <w:i/>
        </w:rPr>
      </w:pPr>
      <w:r w:rsidRPr="00886DB7">
        <w:rPr>
          <w:b w:val="0"/>
          <w:i/>
        </w:rPr>
        <w:t xml:space="preserve">Obrázek </w:t>
      </w:r>
      <w:r w:rsidR="007414AB" w:rsidRPr="00886DB7">
        <w:rPr>
          <w:b w:val="0"/>
          <w:i/>
        </w:rPr>
        <w:t>5</w:t>
      </w:r>
      <w:r w:rsidR="006F2D1A" w:rsidRPr="00886DB7">
        <w:rPr>
          <w:b w:val="0"/>
          <w:i/>
        </w:rPr>
        <w:t xml:space="preserve"> – </w:t>
      </w:r>
      <w:r w:rsidRPr="00886DB7">
        <w:rPr>
          <w:b w:val="0"/>
          <w:i/>
        </w:rPr>
        <w:t xml:space="preserve">Potvrzovací </w:t>
      </w:r>
      <w:r w:rsidR="00041E77" w:rsidRPr="00886DB7">
        <w:rPr>
          <w:b w:val="0"/>
          <w:i/>
        </w:rPr>
        <w:t>e</w:t>
      </w:r>
      <w:r w:rsidRPr="00886DB7">
        <w:rPr>
          <w:b w:val="0"/>
          <w:i/>
        </w:rPr>
        <w:t>-mail</w:t>
      </w:r>
    </w:p>
    <w:p w14:paraId="35D7539F" w14:textId="77777777"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14:paraId="20AFBF8C" w14:textId="77777777"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w:t>
      </w:r>
      <w:r w:rsidR="00F208CE" w:rsidRPr="00F208CE">
        <w:t xml:space="preserve"> </w:t>
      </w:r>
      <w:r w:rsidR="00F208CE">
        <w:t>v zeleném pruhu: „Účet byl úspěšně aktivován.“</w:t>
      </w:r>
    </w:p>
    <w:p w14:paraId="11542DF6" w14:textId="77777777" w:rsidR="003550D3" w:rsidRPr="00994AC6" w:rsidRDefault="003550D3" w:rsidP="00994AC6">
      <w:pPr>
        <w:pStyle w:val="Nadpis2"/>
      </w:pPr>
      <w:bookmarkStart w:id="16" w:name="_Toc422224422"/>
      <w:bookmarkStart w:id="17" w:name="_Toc472428318"/>
      <w:bookmarkStart w:id="18" w:name="_Toc490808069"/>
      <w:r w:rsidRPr="00994AC6">
        <w:t xml:space="preserve">Přihlášení </w:t>
      </w:r>
      <w:r w:rsidR="00572310" w:rsidRPr="00994AC6">
        <w:t>do</w:t>
      </w:r>
      <w:r w:rsidRPr="00994AC6">
        <w:t xml:space="preserve"> uživatelsk</w:t>
      </w:r>
      <w:r w:rsidR="00572310" w:rsidRPr="00994AC6">
        <w:t>ého</w:t>
      </w:r>
      <w:r w:rsidRPr="00994AC6">
        <w:t xml:space="preserve"> účt</w:t>
      </w:r>
      <w:bookmarkEnd w:id="16"/>
      <w:r w:rsidR="00572310" w:rsidRPr="00994AC6">
        <w:t>u</w:t>
      </w:r>
      <w:bookmarkEnd w:id="17"/>
      <w:bookmarkEnd w:id="18"/>
    </w:p>
    <w:p w14:paraId="6573F082" w14:textId="77777777"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00D45E41">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14:paraId="2BDEA9A2" w14:textId="77777777" w:rsidR="003550D3" w:rsidRPr="00BB0950" w:rsidRDefault="003550D3" w:rsidP="0006105D">
      <w:pPr>
        <w:pStyle w:val="Dleit"/>
      </w:pPr>
      <w:r w:rsidRPr="00BB0950">
        <w:lastRenderedPageBreak/>
        <w:t xml:space="preserve">Pokud </w:t>
      </w:r>
      <w:r w:rsidR="00964BF4">
        <w:t xml:space="preserve">neprovedete první </w:t>
      </w:r>
      <w:r w:rsidRPr="00BB0950">
        <w:t xml:space="preserve">přihlášení do 24 hodin, bude </w:t>
      </w:r>
      <w:r w:rsidR="00F65FE6">
        <w:t>Váš</w:t>
      </w:r>
      <w:r w:rsidR="00964BF4">
        <w:t xml:space="preserve"> </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14:paraId="181E6FBD" w14:textId="77777777" w:rsidR="003550D3" w:rsidRDefault="003550D3" w:rsidP="00635704">
      <w:pPr>
        <w:pStyle w:val="obrzek"/>
      </w:pPr>
      <w:r>
        <w:drawing>
          <wp:inline distT="0" distB="0" distL="0" distR="0" wp14:anchorId="7CA77A56" wp14:editId="400D38E4">
            <wp:extent cx="5559852" cy="2385469"/>
            <wp:effectExtent l="0" t="0" r="3175"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79911" cy="2394075"/>
                    </a:xfrm>
                    <a:prstGeom prst="rect">
                      <a:avLst/>
                    </a:prstGeom>
                    <a:noFill/>
                    <a:ln w="9525">
                      <a:noFill/>
                      <a:miter lim="800000"/>
                      <a:headEnd/>
                      <a:tailEnd/>
                    </a:ln>
                  </pic:spPr>
                </pic:pic>
              </a:graphicData>
            </a:graphic>
          </wp:inline>
        </w:drawing>
      </w:r>
    </w:p>
    <w:p w14:paraId="62B16EDD" w14:textId="29CA38A7" w:rsidR="003550D3" w:rsidRPr="00886DB7" w:rsidRDefault="003550D3" w:rsidP="003550D3">
      <w:pPr>
        <w:pStyle w:val="Titulek"/>
        <w:rPr>
          <w:b w:val="0"/>
          <w:i/>
        </w:rPr>
      </w:pPr>
      <w:r w:rsidRPr="00886DB7">
        <w:rPr>
          <w:b w:val="0"/>
          <w:i/>
        </w:rPr>
        <w:t xml:space="preserve">Obrázek </w:t>
      </w:r>
      <w:r w:rsidR="007414AB" w:rsidRPr="00886DB7">
        <w:rPr>
          <w:b w:val="0"/>
          <w:i/>
        </w:rPr>
        <w:t>6</w:t>
      </w:r>
      <w:r w:rsidR="006F2D1A" w:rsidRPr="00886DB7">
        <w:rPr>
          <w:b w:val="0"/>
          <w:i/>
        </w:rPr>
        <w:t xml:space="preserve"> – </w:t>
      </w:r>
      <w:r w:rsidR="00921E19" w:rsidRPr="00886DB7">
        <w:rPr>
          <w:b w:val="0"/>
          <w:i/>
        </w:rPr>
        <w:t>Přihlášení do účtu</w:t>
      </w:r>
    </w:p>
    <w:p w14:paraId="4BF6FFE2" w14:textId="77777777" w:rsidR="003550D3" w:rsidRDefault="003550D3" w:rsidP="003550D3">
      <w:r>
        <w:t xml:space="preserve">Správné přihlášení je rozpoznatelné v pravé části záhlaví stránky, kde se zobrazí </w:t>
      </w:r>
      <w:r w:rsidR="00F65FE6">
        <w:t>Váš</w:t>
      </w:r>
      <w:r>
        <w:t xml:space="preserve"> </w:t>
      </w:r>
      <w:r w:rsidR="00635704">
        <w:t>e</w:t>
      </w:r>
      <w:r>
        <w:t>-mail a</w:t>
      </w:r>
      <w:r w:rsidR="00D45E41">
        <w:t> </w:t>
      </w:r>
      <w:r w:rsidR="006F6742">
        <w:t>tlačítko</w:t>
      </w:r>
      <w:r>
        <w:t xml:space="preserve"> </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14:paraId="5DC354A5" w14:textId="77777777" w:rsidR="003550D3" w:rsidRDefault="00921E19" w:rsidP="00635704">
      <w:pPr>
        <w:pStyle w:val="obrzek"/>
      </w:pPr>
      <w:r>
        <w:drawing>
          <wp:inline distT="0" distB="0" distL="0" distR="0" wp14:anchorId="564C6236" wp14:editId="4B609439">
            <wp:extent cx="5657850" cy="315132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991" cy="3153629"/>
                    </a:xfrm>
                    <a:prstGeom prst="rect">
                      <a:avLst/>
                    </a:prstGeom>
                    <a:noFill/>
                    <a:ln>
                      <a:noFill/>
                    </a:ln>
                  </pic:spPr>
                </pic:pic>
              </a:graphicData>
            </a:graphic>
          </wp:inline>
        </w:drawing>
      </w:r>
    </w:p>
    <w:p w14:paraId="29932C16" w14:textId="75A8F9CA" w:rsidR="003550D3" w:rsidRPr="00886DB7" w:rsidRDefault="003550D3" w:rsidP="003550D3">
      <w:pPr>
        <w:pStyle w:val="Titulek"/>
        <w:rPr>
          <w:b w:val="0"/>
          <w:i/>
        </w:rPr>
      </w:pPr>
      <w:r w:rsidRPr="00886DB7">
        <w:rPr>
          <w:b w:val="0"/>
          <w:i/>
        </w:rPr>
        <w:t xml:space="preserve">Obrázek </w:t>
      </w:r>
      <w:r w:rsidR="007414AB" w:rsidRPr="00886DB7">
        <w:rPr>
          <w:b w:val="0"/>
          <w:i/>
        </w:rPr>
        <w:t>7</w:t>
      </w:r>
      <w:r w:rsidR="006F2D1A" w:rsidRPr="00886DB7">
        <w:rPr>
          <w:b w:val="0"/>
          <w:i/>
        </w:rPr>
        <w:t xml:space="preserve"> – </w:t>
      </w:r>
      <w:r w:rsidRPr="00886DB7">
        <w:rPr>
          <w:b w:val="0"/>
          <w:i/>
        </w:rPr>
        <w:t>Správné přihlášení do účtu</w:t>
      </w:r>
    </w:p>
    <w:p w14:paraId="0E0F2249" w14:textId="77777777" w:rsidR="003550D3" w:rsidRDefault="003550D3" w:rsidP="003550D3">
      <w:pPr>
        <w:pStyle w:val="Nadpis3"/>
        <w:tabs>
          <w:tab w:val="num" w:pos="1287"/>
        </w:tabs>
        <w:spacing w:after="60"/>
        <w:ind w:left="1287" w:hanging="1003"/>
        <w:contextualSpacing w:val="0"/>
      </w:pPr>
      <w:bookmarkStart w:id="19" w:name="_Toc422224423"/>
      <w:bookmarkStart w:id="20" w:name="_Toc472428319"/>
      <w:bookmarkStart w:id="21" w:name="_Toc490808070"/>
      <w:r>
        <w:t>Menu (hlavní nabídka)</w:t>
      </w:r>
      <w:bookmarkEnd w:id="19"/>
      <w:bookmarkEnd w:id="20"/>
      <w:bookmarkEnd w:id="21"/>
    </w:p>
    <w:p w14:paraId="75A2F946" w14:textId="3F8F829C"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w:t>
      </w:r>
      <w:r w:rsidR="003550D3">
        <w:t>.</w:t>
      </w:r>
    </w:p>
    <w:p w14:paraId="0841D976" w14:textId="77777777" w:rsidR="003550D3" w:rsidRDefault="003550D3" w:rsidP="007166CA">
      <w:pPr>
        <w:pStyle w:val="Obrzek0"/>
      </w:pPr>
      <w:r>
        <w:lastRenderedPageBreak/>
        <w:drawing>
          <wp:inline distT="0" distB="0" distL="0" distR="0" wp14:anchorId="53232A0B" wp14:editId="0710D1F3">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46948" cy="1236480"/>
                    </a:xfrm>
                    <a:prstGeom prst="rect">
                      <a:avLst/>
                    </a:prstGeom>
                    <a:noFill/>
                    <a:ln w="9525">
                      <a:noFill/>
                      <a:miter lim="800000"/>
                      <a:headEnd/>
                      <a:tailEnd/>
                    </a:ln>
                  </pic:spPr>
                </pic:pic>
              </a:graphicData>
            </a:graphic>
          </wp:inline>
        </w:drawing>
      </w:r>
    </w:p>
    <w:p w14:paraId="61402E0D" w14:textId="4E29C335" w:rsidR="003550D3" w:rsidRPr="00886DB7" w:rsidRDefault="003550D3" w:rsidP="003550D3">
      <w:pPr>
        <w:pStyle w:val="Titulek"/>
        <w:rPr>
          <w:b w:val="0"/>
          <w:i/>
        </w:rPr>
      </w:pPr>
      <w:r w:rsidRPr="00886DB7">
        <w:rPr>
          <w:b w:val="0"/>
          <w:i/>
        </w:rPr>
        <w:t xml:space="preserve">Obrázek </w:t>
      </w:r>
      <w:r w:rsidR="007414AB" w:rsidRPr="00886DB7">
        <w:rPr>
          <w:b w:val="0"/>
          <w:i/>
        </w:rPr>
        <w:t>8</w:t>
      </w:r>
      <w:r w:rsidR="006F2D1A" w:rsidRPr="00886DB7">
        <w:rPr>
          <w:b w:val="0"/>
          <w:i/>
        </w:rPr>
        <w:t xml:space="preserve"> – </w:t>
      </w:r>
      <w:r w:rsidRPr="00886DB7">
        <w:rPr>
          <w:b w:val="0"/>
          <w:i/>
        </w:rPr>
        <w:t>Nabídka funkcí</w:t>
      </w:r>
    </w:p>
    <w:p w14:paraId="76338CAD" w14:textId="77777777" w:rsidR="003550D3" w:rsidRDefault="003550D3" w:rsidP="003550D3">
      <w:pPr>
        <w:pStyle w:val="Nadpis4"/>
        <w:ind w:left="1701" w:hanging="1275"/>
        <w:contextualSpacing w:val="0"/>
      </w:pPr>
      <w:r>
        <w:t>Změna hesla</w:t>
      </w:r>
    </w:p>
    <w:p w14:paraId="32A8AE87" w14:textId="77777777" w:rsidR="003550D3" w:rsidRPr="00A01D69" w:rsidRDefault="003550D3" w:rsidP="003550D3">
      <w:r>
        <w:t xml:space="preserve">Při změně hesla je nezbytné vyplnit aktuální heslo, poté heslo nové a jeho ověření. Nové heslo a ověření nového hesla se musí shodovat. Správnost potvrdíte tlačítkem </w:t>
      </w:r>
      <w:r w:rsidRPr="00D45E41">
        <w:rPr>
          <w:rStyle w:val="funkceChar"/>
        </w:rPr>
        <w:t>Uložit</w:t>
      </w:r>
      <w:r>
        <w:t>.</w:t>
      </w:r>
    </w:p>
    <w:p w14:paraId="0C3C3741" w14:textId="77777777" w:rsidR="003550D3" w:rsidRDefault="003550D3" w:rsidP="007166CA">
      <w:pPr>
        <w:pStyle w:val="Obrzek0"/>
      </w:pPr>
      <w:r>
        <w:drawing>
          <wp:inline distT="0" distB="0" distL="0" distR="0" wp14:anchorId="2B53049C" wp14:editId="2AE4AA64">
            <wp:extent cx="2659059" cy="2399639"/>
            <wp:effectExtent l="0" t="0" r="8255"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66303" cy="2406177"/>
                    </a:xfrm>
                    <a:prstGeom prst="rect">
                      <a:avLst/>
                    </a:prstGeom>
                    <a:noFill/>
                    <a:ln w="9525">
                      <a:noFill/>
                      <a:miter lim="800000"/>
                      <a:headEnd/>
                      <a:tailEnd/>
                    </a:ln>
                  </pic:spPr>
                </pic:pic>
              </a:graphicData>
            </a:graphic>
          </wp:inline>
        </w:drawing>
      </w:r>
    </w:p>
    <w:p w14:paraId="7D2073A7" w14:textId="3989B87E" w:rsidR="003550D3" w:rsidRPr="00886DB7" w:rsidRDefault="003550D3" w:rsidP="003550D3">
      <w:pPr>
        <w:pStyle w:val="Titulek"/>
        <w:rPr>
          <w:b w:val="0"/>
          <w:i/>
        </w:rPr>
      </w:pPr>
      <w:r w:rsidRPr="00886DB7">
        <w:rPr>
          <w:b w:val="0"/>
          <w:i/>
        </w:rPr>
        <w:t xml:space="preserve">Obrázek </w:t>
      </w:r>
      <w:r w:rsidR="007414AB" w:rsidRPr="00886DB7">
        <w:rPr>
          <w:b w:val="0"/>
          <w:i/>
        </w:rPr>
        <w:t>9</w:t>
      </w:r>
      <w:r w:rsidR="006F2D1A" w:rsidRPr="00886DB7">
        <w:rPr>
          <w:b w:val="0"/>
          <w:i/>
        </w:rPr>
        <w:t xml:space="preserve"> – </w:t>
      </w:r>
      <w:r w:rsidRPr="00886DB7">
        <w:rPr>
          <w:b w:val="0"/>
          <w:i/>
        </w:rPr>
        <w:t>Změna hesla</w:t>
      </w:r>
    </w:p>
    <w:p w14:paraId="6101D2F7" w14:textId="77777777" w:rsidR="003550D3" w:rsidRDefault="003550D3" w:rsidP="003550D3">
      <w:r>
        <w:t>Změna hesla bude potvrzena následujícím hlášením.</w:t>
      </w:r>
    </w:p>
    <w:p w14:paraId="1E072CF7" w14:textId="77777777" w:rsidR="003550D3" w:rsidRDefault="003550D3" w:rsidP="00CE75E8">
      <w:pPr>
        <w:pStyle w:val="obrzek"/>
      </w:pPr>
      <w:r>
        <w:drawing>
          <wp:inline distT="0" distB="0" distL="0" distR="0" wp14:anchorId="21699060" wp14:editId="69D488BE">
            <wp:extent cx="4451287" cy="151234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477375" cy="1521209"/>
                    </a:xfrm>
                    <a:prstGeom prst="rect">
                      <a:avLst/>
                    </a:prstGeom>
                    <a:noFill/>
                    <a:ln w="9525">
                      <a:noFill/>
                      <a:miter lim="800000"/>
                      <a:headEnd/>
                      <a:tailEnd/>
                    </a:ln>
                  </pic:spPr>
                </pic:pic>
              </a:graphicData>
            </a:graphic>
          </wp:inline>
        </w:drawing>
      </w:r>
    </w:p>
    <w:p w14:paraId="1454D467" w14:textId="4E01F8B9" w:rsidR="003550D3" w:rsidRPr="00886DB7" w:rsidRDefault="003550D3" w:rsidP="003550D3">
      <w:pPr>
        <w:pStyle w:val="Titulek"/>
        <w:rPr>
          <w:b w:val="0"/>
          <w:i/>
        </w:rPr>
      </w:pPr>
      <w:r w:rsidRPr="00886DB7">
        <w:rPr>
          <w:b w:val="0"/>
          <w:i/>
        </w:rPr>
        <w:t xml:space="preserve">Obrázek </w:t>
      </w:r>
      <w:r w:rsidR="007414AB" w:rsidRPr="00886DB7">
        <w:rPr>
          <w:b w:val="0"/>
          <w:i/>
        </w:rPr>
        <w:t>10</w:t>
      </w:r>
      <w:r w:rsidRPr="00886DB7">
        <w:rPr>
          <w:b w:val="0"/>
          <w:i/>
        </w:rPr>
        <w:t xml:space="preserve"> – Informace o změně</w:t>
      </w:r>
    </w:p>
    <w:p w14:paraId="156530A3" w14:textId="77777777" w:rsidR="003550D3" w:rsidRDefault="003550D3" w:rsidP="003550D3">
      <w:pPr>
        <w:pStyle w:val="Nadpis4"/>
        <w:ind w:left="1701" w:hanging="1275"/>
        <w:contextualSpacing w:val="0"/>
      </w:pPr>
      <w:r>
        <w:t>Nahlásit problém</w:t>
      </w:r>
    </w:p>
    <w:p w14:paraId="6607A00D" w14:textId="77777777" w:rsidR="003550D3" w:rsidRDefault="003550D3" w:rsidP="003550D3">
      <w:r>
        <w:t xml:space="preserve">Při technických potížích </w:t>
      </w:r>
      <w:r w:rsidR="000B5E0D">
        <w:t>při podání</w:t>
      </w:r>
      <w:r>
        <w:t xml:space="preserve"> </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14:paraId="4D93ED76" w14:textId="77777777" w:rsidR="003550D3" w:rsidRDefault="00A40DA2" w:rsidP="00CE75E8">
      <w:pPr>
        <w:pStyle w:val="obrzek"/>
      </w:pPr>
      <w:r>
        <w:lastRenderedPageBreak/>
        <w:drawing>
          <wp:inline distT="0" distB="0" distL="0" distR="0" wp14:anchorId="198EC102" wp14:editId="148F375B">
            <wp:extent cx="5023816" cy="2792095"/>
            <wp:effectExtent l="0" t="0" r="5715"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377" cy="2804634"/>
                    </a:xfrm>
                    <a:prstGeom prst="rect">
                      <a:avLst/>
                    </a:prstGeom>
                  </pic:spPr>
                </pic:pic>
              </a:graphicData>
            </a:graphic>
          </wp:inline>
        </w:drawing>
      </w:r>
    </w:p>
    <w:p w14:paraId="3F09A06F" w14:textId="61656ACC" w:rsidR="003550D3" w:rsidRPr="00886DB7" w:rsidRDefault="003550D3" w:rsidP="003550D3">
      <w:pPr>
        <w:pStyle w:val="Titulek"/>
        <w:rPr>
          <w:b w:val="0"/>
          <w:i/>
        </w:rPr>
      </w:pPr>
      <w:r w:rsidRPr="00886DB7">
        <w:rPr>
          <w:b w:val="0"/>
          <w:i/>
        </w:rPr>
        <w:t xml:space="preserve">Obrázek </w:t>
      </w:r>
      <w:r w:rsidR="007414AB" w:rsidRPr="00886DB7">
        <w:rPr>
          <w:b w:val="0"/>
          <w:i/>
        </w:rPr>
        <w:t>11</w:t>
      </w:r>
      <w:r w:rsidR="006F2D1A" w:rsidRPr="00886DB7">
        <w:rPr>
          <w:b w:val="0"/>
          <w:i/>
        </w:rPr>
        <w:t xml:space="preserve"> – </w:t>
      </w:r>
      <w:r w:rsidRPr="00886DB7">
        <w:rPr>
          <w:b w:val="0"/>
          <w:i/>
        </w:rPr>
        <w:t xml:space="preserve">Nahlásit problém </w:t>
      </w:r>
    </w:p>
    <w:p w14:paraId="6F5C909F" w14:textId="77777777" w:rsidR="003550D3" w:rsidRDefault="003550D3" w:rsidP="003550D3">
      <w:r>
        <w:t>Tato funkce se vyvolává jak z</w:t>
      </w:r>
      <w:r w:rsidR="006A56BD">
        <w:t xml:space="preserve"> hlavní nabídky </w:t>
      </w:r>
      <w:r>
        <w:t>menu u e-mailového účtu, tak ve spodní levé části stránky, viz červ</w:t>
      </w:r>
      <w:r w:rsidR="00E20605">
        <w:t>ené tlačítko „Nahlásit problém“</w:t>
      </w:r>
      <w:r>
        <w:t>.</w:t>
      </w:r>
    </w:p>
    <w:p w14:paraId="4D251CD8" w14:textId="77777777" w:rsidR="003550D3" w:rsidRDefault="003550D3" w:rsidP="006F6742">
      <w:pPr>
        <w:pStyle w:val="obrzek"/>
      </w:pPr>
      <w:r>
        <w:drawing>
          <wp:inline distT="0" distB="0" distL="0" distR="0" wp14:anchorId="554B586D" wp14:editId="468C3A8B">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14:paraId="23D078B1" w14:textId="5D618AEB" w:rsidR="003550D3" w:rsidRPr="00886DB7" w:rsidRDefault="003550D3" w:rsidP="003550D3">
      <w:pPr>
        <w:pStyle w:val="Titulek"/>
        <w:rPr>
          <w:b w:val="0"/>
          <w:i/>
        </w:rPr>
      </w:pPr>
      <w:r w:rsidRPr="00886DB7">
        <w:rPr>
          <w:b w:val="0"/>
          <w:i/>
        </w:rPr>
        <w:t xml:space="preserve">Obrázek </w:t>
      </w:r>
      <w:r w:rsidR="007414AB" w:rsidRPr="00886DB7">
        <w:rPr>
          <w:b w:val="0"/>
          <w:i/>
        </w:rPr>
        <w:t>12</w:t>
      </w:r>
      <w:r w:rsidRPr="00886DB7">
        <w:rPr>
          <w:b w:val="0"/>
          <w:i/>
        </w:rPr>
        <w:t xml:space="preserve"> – Tlačítko Nahlásit problém</w:t>
      </w:r>
    </w:p>
    <w:p w14:paraId="319E0F93" w14:textId="77777777" w:rsidR="00886DB7" w:rsidRDefault="00886DB7" w:rsidP="00D22016">
      <w:pPr>
        <w:rPr>
          <w:lang w:eastAsia="en-US"/>
        </w:rPr>
      </w:pPr>
    </w:p>
    <w:p w14:paraId="0FB2D933" w14:textId="77777777"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14:paraId="5B432429" w14:textId="77777777" w:rsidR="001B7D97" w:rsidRDefault="00D22016" w:rsidP="001B7D97">
      <w:pPr>
        <w:pStyle w:val="obrzek"/>
      </w:pPr>
      <w:r>
        <w:drawing>
          <wp:inline distT="0" distB="0" distL="0" distR="0" wp14:anchorId="0CAEC462" wp14:editId="27B0ADEF">
            <wp:extent cx="5017150" cy="2963582"/>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991" cy="2969395"/>
                    </a:xfrm>
                    <a:prstGeom prst="rect">
                      <a:avLst/>
                    </a:prstGeom>
                    <a:noFill/>
                    <a:ln>
                      <a:noFill/>
                    </a:ln>
                  </pic:spPr>
                </pic:pic>
              </a:graphicData>
            </a:graphic>
          </wp:inline>
        </w:drawing>
      </w:r>
    </w:p>
    <w:p w14:paraId="39CF204C" w14:textId="2202C203" w:rsidR="00D22016" w:rsidRDefault="001B7D97" w:rsidP="001B7D97">
      <w:pPr>
        <w:pStyle w:val="Titulekobrzku"/>
        <w:rPr>
          <w:b w:val="0"/>
          <w:i/>
        </w:rPr>
      </w:pPr>
      <w:r w:rsidRPr="00886DB7">
        <w:rPr>
          <w:b w:val="0"/>
          <w:i/>
        </w:rPr>
        <w:t xml:space="preserve">Obrázek </w:t>
      </w:r>
      <w:r w:rsidR="007414AB" w:rsidRPr="00886DB7">
        <w:rPr>
          <w:b w:val="0"/>
          <w:i/>
        </w:rPr>
        <w:t>13</w:t>
      </w:r>
      <w:r w:rsidR="00632441" w:rsidRPr="00886DB7">
        <w:rPr>
          <w:b w:val="0"/>
          <w:i/>
        </w:rPr>
        <w:t xml:space="preserve"> – </w:t>
      </w:r>
      <w:r w:rsidRPr="00886DB7">
        <w:rPr>
          <w:b w:val="0"/>
          <w:i/>
        </w:rPr>
        <w:t>Nahlásit problém</w:t>
      </w:r>
      <w:r w:rsidR="00632441" w:rsidRPr="00886DB7">
        <w:rPr>
          <w:b w:val="0"/>
          <w:i/>
        </w:rPr>
        <w:t xml:space="preserve"> – </w:t>
      </w:r>
      <w:r w:rsidRPr="00886DB7">
        <w:rPr>
          <w:b w:val="0"/>
          <w:i/>
        </w:rPr>
        <w:t>výběr výzev</w:t>
      </w:r>
    </w:p>
    <w:p w14:paraId="17C8481B" w14:textId="77777777" w:rsidR="00886DB7" w:rsidRPr="00886DB7" w:rsidRDefault="00886DB7" w:rsidP="00886DB7">
      <w:pPr>
        <w:rPr>
          <w:lang w:eastAsia="en-US"/>
        </w:rPr>
      </w:pPr>
    </w:p>
    <w:p w14:paraId="5A16D08F" w14:textId="77777777" w:rsidR="003550D3" w:rsidRDefault="003550D3" w:rsidP="003550D3">
      <w:pPr>
        <w:pStyle w:val="Nadpis4"/>
        <w:ind w:left="1701" w:hanging="1275"/>
        <w:contextualSpacing w:val="0"/>
      </w:pPr>
      <w:r>
        <w:lastRenderedPageBreak/>
        <w:t>Odhlásit</w:t>
      </w:r>
    </w:p>
    <w:p w14:paraId="384BECB2" w14:textId="77777777" w:rsidR="003550D3" w:rsidRDefault="003550D3" w:rsidP="003550D3">
      <w:r>
        <w:t xml:space="preserve">Pomocí této funkce je možné </w:t>
      </w:r>
      <w:r w:rsidR="002A0DF0">
        <w:t xml:space="preserve">odhlásit </w:t>
      </w:r>
      <w:r>
        <w:t>se z</w:t>
      </w:r>
      <w:r w:rsidR="000B5E0D">
        <w:t> webového portálu</w:t>
      </w:r>
      <w:r>
        <w:t>.</w:t>
      </w:r>
    </w:p>
    <w:p w14:paraId="53C42DF9" w14:textId="77777777" w:rsidR="001B7D97" w:rsidRDefault="003550D3" w:rsidP="00632441">
      <w:pPr>
        <w:pStyle w:val="obrzek"/>
      </w:pPr>
      <w:r>
        <w:drawing>
          <wp:inline distT="0" distB="0" distL="0" distR="0" wp14:anchorId="400D647E" wp14:editId="5CD5183A">
            <wp:extent cx="3657600" cy="1647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inline>
        </w:drawing>
      </w:r>
    </w:p>
    <w:p w14:paraId="282483F9" w14:textId="14DF33C9" w:rsidR="003550D3" w:rsidRPr="00886DB7" w:rsidRDefault="001B7D97" w:rsidP="001B7D97">
      <w:pPr>
        <w:pStyle w:val="Titulekobrzku"/>
        <w:rPr>
          <w:b w:val="0"/>
          <w:i/>
        </w:rPr>
      </w:pPr>
      <w:r w:rsidRPr="00886DB7">
        <w:rPr>
          <w:b w:val="0"/>
          <w:i/>
        </w:rPr>
        <w:t xml:space="preserve">Obrázek </w:t>
      </w:r>
      <w:r w:rsidR="007414AB" w:rsidRPr="00886DB7">
        <w:rPr>
          <w:b w:val="0"/>
          <w:i/>
        </w:rPr>
        <w:t>14</w:t>
      </w:r>
      <w:r w:rsidR="00632441" w:rsidRPr="00886DB7">
        <w:rPr>
          <w:b w:val="0"/>
          <w:i/>
        </w:rPr>
        <w:t xml:space="preserve"> – </w:t>
      </w:r>
      <w:r w:rsidRPr="00886DB7">
        <w:rPr>
          <w:b w:val="0"/>
          <w:i/>
        </w:rPr>
        <w:t>Odhlásit</w:t>
      </w:r>
    </w:p>
    <w:p w14:paraId="28E9E39B" w14:textId="3E6C8006" w:rsidR="00C73F1C" w:rsidRDefault="00C73F1C" w:rsidP="00634B0B">
      <w:pPr>
        <w:pStyle w:val="obrzek"/>
      </w:pPr>
    </w:p>
    <w:p w14:paraId="548B9E02" w14:textId="7E530877" w:rsidR="00DE01EA" w:rsidRDefault="00DE01EA">
      <w:pPr>
        <w:pStyle w:val="obrzek"/>
      </w:pPr>
      <w:bookmarkStart w:id="22" w:name="_Toc422224429"/>
    </w:p>
    <w:p w14:paraId="388AB717" w14:textId="77777777" w:rsidR="00AB4F99" w:rsidRDefault="00AB4F99" w:rsidP="00E15B02"/>
    <w:p w14:paraId="3C9ED030" w14:textId="77777777" w:rsidR="00DD1498" w:rsidRDefault="00DD1498">
      <w:r>
        <w:br w:type="page"/>
      </w:r>
    </w:p>
    <w:p w14:paraId="3D345CD6" w14:textId="0775564A" w:rsidR="00AE22EA" w:rsidRDefault="00AE22EA" w:rsidP="00AE22EA">
      <w:pPr>
        <w:pStyle w:val="Nadpis1"/>
        <w:numPr>
          <w:ilvl w:val="0"/>
          <w:numId w:val="0"/>
        </w:numPr>
        <w:ind w:left="432" w:hanging="432"/>
      </w:pPr>
      <w:bookmarkStart w:id="23" w:name="_Toc490808071"/>
      <w:bookmarkStart w:id="24" w:name="_Toc472428325"/>
      <w:r>
        <w:lastRenderedPageBreak/>
        <w:t>2</w:t>
      </w:r>
      <w:r w:rsidR="007F26B9">
        <w:t>A</w:t>
      </w:r>
      <w:r>
        <w:t xml:space="preserve"> </w:t>
      </w:r>
      <w:r w:rsidR="007F26B9">
        <w:t>Energetická konzultační a informační střediska</w:t>
      </w:r>
      <w:bookmarkEnd w:id="23"/>
    </w:p>
    <w:p w14:paraId="33A58B51" w14:textId="42AA8B48" w:rsidR="003550D3" w:rsidRDefault="007166CA" w:rsidP="007C111A">
      <w:pPr>
        <w:pStyle w:val="Nadpis1"/>
      </w:pPr>
      <w:bookmarkStart w:id="25" w:name="_Toc490808072"/>
      <w:r>
        <w:t>Standard</w:t>
      </w:r>
      <w:r w:rsidR="003550D3">
        <w:t>ní postup vyplnění žádosti</w:t>
      </w:r>
      <w:bookmarkEnd w:id="22"/>
      <w:bookmarkEnd w:id="24"/>
      <w:bookmarkEnd w:id="25"/>
      <w:r w:rsidR="003550D3">
        <w:t xml:space="preserve"> </w:t>
      </w:r>
    </w:p>
    <w:p w14:paraId="70DE8002" w14:textId="77777777" w:rsidR="003550D3" w:rsidRDefault="003550D3" w:rsidP="003550D3">
      <w:r>
        <w:t>Tato kapitola pojednává o základním postupu při vyplnění žádosti</w:t>
      </w:r>
      <w:r w:rsidR="00341A5F">
        <w:t xml:space="preserve"> o </w:t>
      </w:r>
      <w:r w:rsidR="002F05F2">
        <w:t>podporu</w:t>
      </w:r>
      <w:r>
        <w:t xml:space="preserve">. </w:t>
      </w:r>
      <w:r w:rsidR="00463EE7">
        <w:t>Začátkem</w:t>
      </w:r>
      <w:r>
        <w:t xml:space="preserve"> každého vyplnění je stisknutí tlačítka</w:t>
      </w:r>
      <w:r w:rsidR="00463EE7">
        <w:t xml:space="preserve"> </w:t>
      </w:r>
      <w:r w:rsidRPr="00463EE7">
        <w:rPr>
          <w:rStyle w:val="funkceChar"/>
        </w:rPr>
        <w:t>Vytvořit novou žádost</w:t>
      </w:r>
      <w:r>
        <w:t>.</w:t>
      </w:r>
    </w:p>
    <w:p w14:paraId="22E1C7E9" w14:textId="77777777" w:rsidR="003550D3" w:rsidRDefault="003550D3" w:rsidP="00463EE7">
      <w:pPr>
        <w:pStyle w:val="Obrzek0"/>
      </w:pPr>
      <w:r>
        <w:drawing>
          <wp:inline distT="0" distB="0" distL="0" distR="0" wp14:anchorId="4DE82FCA" wp14:editId="5F7E2A21">
            <wp:extent cx="1740692" cy="4210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1772962" cy="428810"/>
                    </a:xfrm>
                    <a:prstGeom prst="rect">
                      <a:avLst/>
                    </a:prstGeom>
                    <a:noFill/>
                    <a:ln w="9525">
                      <a:noFill/>
                      <a:miter lim="800000"/>
                      <a:headEnd/>
                      <a:tailEnd/>
                    </a:ln>
                  </pic:spPr>
                </pic:pic>
              </a:graphicData>
            </a:graphic>
          </wp:inline>
        </w:drawing>
      </w:r>
    </w:p>
    <w:p w14:paraId="4ABF00CC" w14:textId="71F696AE" w:rsidR="003550D3" w:rsidRPr="00886DB7" w:rsidRDefault="003550D3" w:rsidP="003550D3">
      <w:pPr>
        <w:pStyle w:val="Titulek"/>
        <w:rPr>
          <w:b w:val="0"/>
          <w:i/>
        </w:rPr>
      </w:pPr>
      <w:r w:rsidRPr="00886DB7">
        <w:rPr>
          <w:b w:val="0"/>
          <w:i/>
        </w:rPr>
        <w:t xml:space="preserve">Obrázek </w:t>
      </w:r>
      <w:r w:rsidR="00AE22EA" w:rsidRPr="00886DB7">
        <w:rPr>
          <w:b w:val="0"/>
          <w:i/>
        </w:rPr>
        <w:t>1</w:t>
      </w:r>
      <w:r w:rsidR="006F2D1A" w:rsidRPr="00886DB7">
        <w:rPr>
          <w:b w:val="0"/>
          <w:i/>
        </w:rPr>
        <w:t xml:space="preserve"> – </w:t>
      </w:r>
      <w:r w:rsidRPr="00886DB7">
        <w:rPr>
          <w:b w:val="0"/>
          <w:i/>
        </w:rPr>
        <w:t>Vytvořit novou žádost</w:t>
      </w:r>
    </w:p>
    <w:p w14:paraId="1C8E7312" w14:textId="77777777" w:rsidR="00463EE7" w:rsidRDefault="003550D3" w:rsidP="00463EE7">
      <w:r>
        <w:t xml:space="preserve">Po stisknutí tohoto tlačítka se automaticky zobrazí okno, kde je nutné vyplnit povinné údaje jako: </w:t>
      </w:r>
    </w:p>
    <w:p w14:paraId="1FE12EAA" w14:textId="3C713943" w:rsidR="003550D3" w:rsidRDefault="003A39B4" w:rsidP="00463EE7">
      <w:pPr>
        <w:numPr>
          <w:ilvl w:val="0"/>
          <w:numId w:val="14"/>
        </w:numPr>
        <w:ind w:left="284" w:hanging="284"/>
      </w:pPr>
      <w:r w:rsidRPr="00DD1498">
        <w:rPr>
          <w:rStyle w:val="PolokaChar"/>
        </w:rPr>
        <w:t>Název projektu</w:t>
      </w:r>
      <w:r w:rsidR="003550D3">
        <w:t xml:space="preserve"> – </w:t>
      </w:r>
      <w:r w:rsidR="00002C56">
        <w:t>EKIS rok, město, firma (např. EKIS 2018, Praha, Novotný</w:t>
      </w:r>
      <w:r w:rsidR="00F763AD">
        <w:t>.  Jde o rok, na který žádáte o dotaci, takže prosím neopisovat 2018</w:t>
      </w:r>
      <w:r w:rsidR="00002C56">
        <w:t>)</w:t>
      </w:r>
      <w:r w:rsidR="00F763AD">
        <w:t>;</w:t>
      </w:r>
    </w:p>
    <w:p w14:paraId="1CC80148" w14:textId="79A34842" w:rsidR="003443ED" w:rsidRDefault="003443ED" w:rsidP="00463EE7">
      <w:pPr>
        <w:numPr>
          <w:ilvl w:val="0"/>
          <w:numId w:val="14"/>
        </w:numPr>
        <w:ind w:left="284" w:hanging="284"/>
      </w:pPr>
      <w:r w:rsidRPr="00DD1498">
        <w:rPr>
          <w:rStyle w:val="PolokaChar"/>
        </w:rPr>
        <w:t>Poskytovatel</w:t>
      </w:r>
      <w:r>
        <w:t xml:space="preserve"> – z rozbalovacího menu je možnost výběru daného ministerstva, díky zvolení ministerstva se </w:t>
      </w:r>
      <w:r w:rsidR="00F65FE6">
        <w:t>Vám</w:t>
      </w:r>
      <w:r>
        <w:t xml:space="preserve"> dynamicky nabídnou příslušné výzvy;</w:t>
      </w:r>
    </w:p>
    <w:p w14:paraId="3FE5F29C" w14:textId="4CC9F867" w:rsidR="003550D3" w:rsidRDefault="00F763AD" w:rsidP="00463EE7">
      <w:pPr>
        <w:numPr>
          <w:ilvl w:val="0"/>
          <w:numId w:val="14"/>
        </w:numPr>
        <w:ind w:left="284" w:hanging="284"/>
      </w:pPr>
      <w:r>
        <w:rPr>
          <w:noProof/>
        </w:rPr>
        <w:drawing>
          <wp:anchor distT="0" distB="0" distL="114300" distR="114300" simplePos="0" relativeHeight="251678720" behindDoc="0" locked="0" layoutInCell="1" allowOverlap="1" wp14:anchorId="1C9494D9" wp14:editId="2F620B12">
            <wp:simplePos x="0" y="0"/>
            <wp:positionH relativeFrom="column">
              <wp:posOffset>51156</wp:posOffset>
            </wp:positionH>
            <wp:positionV relativeFrom="page">
              <wp:posOffset>4681474</wp:posOffset>
            </wp:positionV>
            <wp:extent cx="5542280" cy="3590290"/>
            <wp:effectExtent l="76200" t="19050" r="77470" b="12446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5542280" cy="3590290"/>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9B4">
        <w:t xml:space="preserve"> </w:t>
      </w:r>
      <w:r w:rsidR="003A39B4" w:rsidRPr="00DD1498">
        <w:rPr>
          <w:rStyle w:val="PolokaChar"/>
        </w:rPr>
        <w:t>Typ výzvy</w:t>
      </w:r>
      <w:r w:rsidR="003550D3">
        <w:t xml:space="preserve"> – z rozbalovacího menu je možnost výběru </w:t>
      </w:r>
      <w:r w:rsidR="003443ED">
        <w:t>příslušné výzvy</w:t>
      </w:r>
      <w:r>
        <w:t xml:space="preserve"> (</w:t>
      </w:r>
      <w:r>
        <w:t>Jde o rok, na který žádáte o dotaci</w:t>
      </w:r>
      <w:r>
        <w:t>, takže prosím ne</w:t>
      </w:r>
      <w:r>
        <w:t>v</w:t>
      </w:r>
      <w:r>
        <w:t>ybír</w:t>
      </w:r>
      <w:r>
        <w:t xml:space="preserve">at </w:t>
      </w:r>
      <w:r>
        <w:t>EF</w:t>
      </w:r>
      <w:r>
        <w:t>18</w:t>
      </w:r>
      <w:r>
        <w:t>_</w:t>
      </w:r>
      <w:r>
        <w:t>)</w:t>
      </w:r>
      <w:r w:rsidR="003A39B4">
        <w:t xml:space="preserve"> typ výzvy se dynamicky mění dle vybraného Poskytovatele</w:t>
      </w:r>
      <w:r w:rsidR="003443ED">
        <w:t>;</w:t>
      </w:r>
    </w:p>
    <w:p w14:paraId="73992123" w14:textId="1F5CF905" w:rsidR="003550D3" w:rsidRPr="007F26B9" w:rsidRDefault="003550D3" w:rsidP="003550D3">
      <w:r>
        <w:t xml:space="preserve">Po vyplnění těchto povinných položek </w:t>
      </w:r>
      <w:r w:rsidR="00DD1498">
        <w:t>stiskněte</w:t>
      </w:r>
      <w:r>
        <w:t xml:space="preserve"> tlačítko </w:t>
      </w:r>
      <w:r w:rsidR="00DD1498" w:rsidRPr="00DD1498">
        <w:rPr>
          <w:rStyle w:val="funkceChar"/>
        </w:rPr>
        <w:t>V</w:t>
      </w:r>
      <w:r w:rsidRPr="00DD1498">
        <w:rPr>
          <w:rStyle w:val="funkceChar"/>
        </w:rPr>
        <w:t>ytvořit</w:t>
      </w:r>
      <w:r>
        <w:t xml:space="preserve"> a vytvoří se nová žádost.</w:t>
      </w:r>
    </w:p>
    <w:p w14:paraId="136351BA" w14:textId="54ED0349" w:rsidR="003550D3" w:rsidRPr="00886DB7" w:rsidRDefault="003550D3" w:rsidP="003550D3">
      <w:pPr>
        <w:pStyle w:val="Titulek"/>
        <w:rPr>
          <w:b w:val="0"/>
          <w:i/>
        </w:rPr>
      </w:pPr>
      <w:r w:rsidRPr="00886DB7">
        <w:rPr>
          <w:b w:val="0"/>
          <w:i/>
        </w:rPr>
        <w:t xml:space="preserve">Obrázek </w:t>
      </w:r>
      <w:r w:rsidR="00AE22EA" w:rsidRPr="00886DB7">
        <w:rPr>
          <w:b w:val="0"/>
          <w:i/>
        </w:rPr>
        <w:t>2</w:t>
      </w:r>
      <w:r w:rsidR="006F2D1A" w:rsidRPr="00886DB7">
        <w:rPr>
          <w:b w:val="0"/>
          <w:i/>
        </w:rPr>
        <w:t xml:space="preserve"> – </w:t>
      </w:r>
      <w:r w:rsidRPr="00886DB7">
        <w:rPr>
          <w:b w:val="0"/>
          <w:i/>
        </w:rPr>
        <w:t>Vytvoření nové žádosti</w:t>
      </w:r>
    </w:p>
    <w:p w14:paraId="091544D1" w14:textId="77777777" w:rsidR="00EA16DB" w:rsidRDefault="00EA16DB" w:rsidP="003550D3"/>
    <w:p w14:paraId="644310E7" w14:textId="080F1DA5"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bookmarkStart w:id="26" w:name="_GoBack"/>
      <w:bookmarkEnd w:id="26"/>
    </w:p>
    <w:p w14:paraId="7BEC60EE" w14:textId="6C5A5DA1" w:rsidR="003550D3" w:rsidRDefault="00367081" w:rsidP="00CE75E8">
      <w:pPr>
        <w:pStyle w:val="obrzek"/>
      </w:pPr>
      <w:r>
        <w:lastRenderedPageBreak/>
        <w:drawing>
          <wp:inline distT="0" distB="0" distL="0" distR="0" wp14:anchorId="77A9E8D0" wp14:editId="61C6E6D7">
            <wp:extent cx="1729273" cy="4490298"/>
            <wp:effectExtent l="0" t="0" r="4445" b="571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9435" cy="4542651"/>
                    </a:xfrm>
                    <a:prstGeom prst="rect">
                      <a:avLst/>
                    </a:prstGeom>
                  </pic:spPr>
                </pic:pic>
              </a:graphicData>
            </a:graphic>
          </wp:inline>
        </w:drawing>
      </w:r>
    </w:p>
    <w:p w14:paraId="364F83B2" w14:textId="35171FC5" w:rsidR="003550D3" w:rsidRPr="00886DB7" w:rsidRDefault="003550D3" w:rsidP="003550D3">
      <w:pPr>
        <w:pStyle w:val="Titulek"/>
        <w:rPr>
          <w:b w:val="0"/>
          <w:i/>
        </w:rPr>
      </w:pPr>
      <w:r w:rsidRPr="00886DB7">
        <w:rPr>
          <w:b w:val="0"/>
          <w:i/>
        </w:rPr>
        <w:t xml:space="preserve">Obrázek </w:t>
      </w:r>
      <w:r w:rsidR="00AE22EA" w:rsidRPr="00886DB7">
        <w:rPr>
          <w:b w:val="0"/>
          <w:i/>
        </w:rPr>
        <w:t>3</w:t>
      </w:r>
      <w:r w:rsidR="006F2D1A" w:rsidRPr="00886DB7">
        <w:rPr>
          <w:b w:val="0"/>
          <w:i/>
        </w:rPr>
        <w:t xml:space="preserve"> – </w:t>
      </w:r>
      <w:r w:rsidRPr="00886DB7">
        <w:rPr>
          <w:b w:val="0"/>
          <w:i/>
        </w:rPr>
        <w:t>Nabídka záložek</w:t>
      </w:r>
    </w:p>
    <w:p w14:paraId="22B845C1" w14:textId="77777777" w:rsidR="00E724E7" w:rsidRPr="00E724E7" w:rsidRDefault="00E724E7" w:rsidP="00E724E7">
      <w:pPr>
        <w:rPr>
          <w:lang w:eastAsia="en-US"/>
        </w:rPr>
      </w:pPr>
    </w:p>
    <w:p w14:paraId="237C199C" w14:textId="0EDFD165" w:rsidR="003550D3" w:rsidRPr="00994AC6" w:rsidRDefault="00F43683" w:rsidP="00994AC6">
      <w:pPr>
        <w:pStyle w:val="Nadpis2"/>
      </w:pPr>
      <w:bookmarkStart w:id="27" w:name="_Toc472428326"/>
      <w:bookmarkStart w:id="28" w:name="_Toc490808073"/>
      <w:bookmarkStart w:id="29" w:name="_Toc422224430"/>
      <w:r w:rsidRPr="00994AC6">
        <w:t xml:space="preserve">Příklad žádosti </w:t>
      </w:r>
      <w:r w:rsidR="00367081">
        <w:t>–</w:t>
      </w:r>
      <w:r w:rsidRPr="00994AC6">
        <w:t xml:space="preserve"> </w:t>
      </w:r>
      <w:r w:rsidR="00367081">
        <w:t xml:space="preserve">Ministerstvo </w:t>
      </w:r>
      <w:r w:rsidR="00862A32">
        <w:t xml:space="preserve">průmyslu a obchodu </w:t>
      </w:r>
      <w:r w:rsidR="00CE1528">
        <w:t>– výzva 2</w:t>
      </w:r>
      <w:r w:rsidR="00E724E7">
        <w:t>A</w:t>
      </w:r>
      <w:r w:rsidR="00367081">
        <w:t>.</w:t>
      </w:r>
      <w:bookmarkEnd w:id="27"/>
      <w:bookmarkEnd w:id="28"/>
      <w:r w:rsidR="003550D3" w:rsidRPr="00994AC6">
        <w:t xml:space="preserve"> </w:t>
      </w:r>
      <w:bookmarkEnd w:id="29"/>
    </w:p>
    <w:p w14:paraId="760171D7" w14:textId="1258C293" w:rsidR="003550D3" w:rsidRPr="00886DB7" w:rsidRDefault="00E724E7" w:rsidP="00E724E7">
      <w:pPr>
        <w:pStyle w:val="Titulek"/>
        <w:rPr>
          <w:b w:val="0"/>
          <w:i/>
        </w:rPr>
      </w:pPr>
      <w:r w:rsidRPr="00886DB7">
        <w:rPr>
          <w:b w:val="0"/>
          <w:i/>
          <w:noProof/>
          <w:lang w:eastAsia="cs-CZ"/>
        </w:rPr>
        <w:drawing>
          <wp:anchor distT="0" distB="0" distL="114300" distR="114300" simplePos="0" relativeHeight="251728896" behindDoc="0" locked="0" layoutInCell="1" allowOverlap="1" wp14:anchorId="6727DDDF" wp14:editId="7F77963D">
            <wp:simplePos x="0" y="0"/>
            <wp:positionH relativeFrom="column">
              <wp:posOffset>0</wp:posOffset>
            </wp:positionH>
            <wp:positionV relativeFrom="page">
              <wp:posOffset>6318250</wp:posOffset>
            </wp:positionV>
            <wp:extent cx="4049395" cy="2623185"/>
            <wp:effectExtent l="76200" t="19050" r="84455" b="139065"/>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4049395" cy="2623185"/>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886DB7">
        <w:rPr>
          <w:b w:val="0"/>
          <w:i/>
        </w:rPr>
        <w:t xml:space="preserve">Obrázek </w:t>
      </w:r>
      <w:r w:rsidR="00CE1528" w:rsidRPr="00886DB7">
        <w:rPr>
          <w:b w:val="0"/>
          <w:i/>
        </w:rPr>
        <w:t>4</w:t>
      </w:r>
      <w:r w:rsidR="006F2D1A" w:rsidRPr="00886DB7">
        <w:rPr>
          <w:b w:val="0"/>
          <w:i/>
        </w:rPr>
        <w:t xml:space="preserve"> – </w:t>
      </w:r>
      <w:r w:rsidR="003550D3" w:rsidRPr="00886DB7">
        <w:rPr>
          <w:b w:val="0"/>
          <w:i/>
        </w:rPr>
        <w:t xml:space="preserve">Nová žádost </w:t>
      </w:r>
      <w:r w:rsidR="00CE1528" w:rsidRPr="00886DB7">
        <w:rPr>
          <w:b w:val="0"/>
          <w:i/>
        </w:rPr>
        <w:t>MPO výzva 2</w:t>
      </w:r>
      <w:r w:rsidRPr="00886DB7">
        <w:rPr>
          <w:b w:val="0"/>
          <w:i/>
        </w:rPr>
        <w:t>A</w:t>
      </w:r>
    </w:p>
    <w:p w14:paraId="7882FBD6" w14:textId="77777777" w:rsidR="00E724E7" w:rsidRDefault="00E724E7" w:rsidP="00E724E7">
      <w:pPr>
        <w:rPr>
          <w:lang w:eastAsia="en-US"/>
        </w:rPr>
      </w:pPr>
    </w:p>
    <w:p w14:paraId="5404315C" w14:textId="77777777" w:rsidR="00E724E7" w:rsidRPr="00E724E7" w:rsidRDefault="00E724E7" w:rsidP="00E724E7">
      <w:pPr>
        <w:rPr>
          <w:lang w:eastAsia="en-US"/>
        </w:rPr>
      </w:pPr>
    </w:p>
    <w:p w14:paraId="30794CA7" w14:textId="77777777" w:rsidR="003550D3" w:rsidRDefault="003550D3" w:rsidP="003550D3">
      <w:pPr>
        <w:pStyle w:val="Nadpis3"/>
        <w:tabs>
          <w:tab w:val="num" w:pos="1287"/>
        </w:tabs>
        <w:spacing w:after="60"/>
        <w:ind w:left="1287" w:hanging="1003"/>
        <w:contextualSpacing w:val="0"/>
      </w:pPr>
      <w:bookmarkStart w:id="30" w:name="_Toc422224431"/>
      <w:bookmarkStart w:id="31" w:name="_Toc472428327"/>
      <w:bookmarkStart w:id="32" w:name="_Toc490808074"/>
      <w:r>
        <w:lastRenderedPageBreak/>
        <w:t>Záložka identifikace žadatele/akce</w:t>
      </w:r>
      <w:bookmarkEnd w:id="30"/>
      <w:bookmarkEnd w:id="31"/>
      <w:bookmarkEnd w:id="32"/>
    </w:p>
    <w:p w14:paraId="387E6CC6" w14:textId="77777777" w:rsidR="003550D3" w:rsidRDefault="003550D3" w:rsidP="00CE75E8">
      <w:pPr>
        <w:pStyle w:val="obrzek"/>
      </w:pPr>
      <w:r>
        <w:drawing>
          <wp:inline distT="0" distB="0" distL="0" distR="0" wp14:anchorId="21F35948" wp14:editId="0FB4E751">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14:paraId="651FB40E" w14:textId="42579359" w:rsidR="003550D3" w:rsidRPr="00886DB7" w:rsidRDefault="003550D3" w:rsidP="003550D3">
      <w:pPr>
        <w:pStyle w:val="Titulek"/>
        <w:rPr>
          <w:b w:val="0"/>
          <w:i/>
        </w:rPr>
      </w:pPr>
      <w:r w:rsidRPr="00886DB7">
        <w:rPr>
          <w:b w:val="0"/>
          <w:i/>
        </w:rPr>
        <w:t xml:space="preserve">Obrázek </w:t>
      </w:r>
      <w:r w:rsidR="00CE1528" w:rsidRPr="00886DB7">
        <w:rPr>
          <w:b w:val="0"/>
          <w:i/>
        </w:rPr>
        <w:t>5</w:t>
      </w:r>
      <w:r w:rsidR="006F2D1A" w:rsidRPr="00886DB7">
        <w:rPr>
          <w:b w:val="0"/>
          <w:i/>
        </w:rPr>
        <w:t xml:space="preserve"> – </w:t>
      </w:r>
      <w:r w:rsidRPr="00886DB7">
        <w:rPr>
          <w:b w:val="0"/>
          <w:i/>
        </w:rPr>
        <w:t>Záložka identifikace žadatele</w:t>
      </w:r>
    </w:p>
    <w:p w14:paraId="160812CE" w14:textId="77777777" w:rsidR="000D1B20" w:rsidRDefault="000D1B20" w:rsidP="003550D3"/>
    <w:p w14:paraId="57DBFACA" w14:textId="4B52B5EF" w:rsidR="000D1B20" w:rsidRDefault="003550D3" w:rsidP="003550D3">
      <w:r>
        <w:t>Poté</w:t>
      </w:r>
      <w:r w:rsidR="00F43683">
        <w:t>, co</w:t>
      </w:r>
      <w:r>
        <w:t xml:space="preserve"> se vytvoří formulář pro novou žádost</w:t>
      </w:r>
      <w:r w:rsidR="00F56330">
        <w:t xml:space="preserve"> – </w:t>
      </w:r>
      <w:r>
        <w:t xml:space="preserve">musíte </w:t>
      </w:r>
      <w:r w:rsidR="000D1B20">
        <w:t xml:space="preserve">napsat </w:t>
      </w:r>
      <w:r w:rsidR="000D1B20" w:rsidRPr="000D1B20">
        <w:rPr>
          <w:i/>
        </w:rPr>
        <w:t>název projektu.</w:t>
      </w:r>
      <w:r w:rsidR="000D1B20">
        <w:t xml:space="preserve"> </w:t>
      </w:r>
    </w:p>
    <w:p w14:paraId="52DA5D75" w14:textId="1DA70045" w:rsidR="000D1B20" w:rsidRDefault="000D1B20" w:rsidP="003550D3">
      <w:r>
        <w:t xml:space="preserve">Pro EKIS je název projektu toto: </w:t>
      </w:r>
    </w:p>
    <w:p w14:paraId="3632C4E2" w14:textId="20A9657C" w:rsidR="000D1B20" w:rsidRDefault="000D1B20" w:rsidP="003550D3">
      <w:r w:rsidRPr="00356A4C">
        <w:rPr>
          <w:b/>
          <w:i/>
          <w:color w:val="FF0000"/>
        </w:rPr>
        <w:t>EKIS město, název firmy</w:t>
      </w:r>
      <w:r>
        <w:t xml:space="preserve"> (stručně, ev</w:t>
      </w:r>
      <w:r w:rsidR="00356A4C">
        <w:t>e</w:t>
      </w:r>
      <w:r>
        <w:t>nt. ve zkratce)</w:t>
      </w:r>
    </w:p>
    <w:p w14:paraId="3487BDC5" w14:textId="04004188" w:rsidR="000D1B20" w:rsidRDefault="000D1B20" w:rsidP="003550D3">
      <w:r>
        <w:rPr>
          <w:noProof/>
        </w:rPr>
        <w:drawing>
          <wp:anchor distT="0" distB="0" distL="114300" distR="114300" simplePos="0" relativeHeight="251680768" behindDoc="0" locked="0" layoutInCell="1" allowOverlap="1" wp14:anchorId="496E5F39" wp14:editId="111AAA0E">
            <wp:simplePos x="0" y="0"/>
            <wp:positionH relativeFrom="margin">
              <wp:align>left</wp:align>
            </wp:positionH>
            <wp:positionV relativeFrom="paragraph">
              <wp:posOffset>302260</wp:posOffset>
            </wp:positionV>
            <wp:extent cx="5883910" cy="3387090"/>
            <wp:effectExtent l="19050" t="19050" r="21590" b="2286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527" t="16735" r="14382" b="9493"/>
                    <a:stretch/>
                  </pic:blipFill>
                  <pic:spPr bwMode="auto">
                    <a:xfrm>
                      <a:off x="0" y="0"/>
                      <a:ext cx="5883910" cy="338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39667" w14:textId="5C74B2E7" w:rsidR="000D1B20" w:rsidRDefault="000D1B20" w:rsidP="000D1B20">
      <w:pPr>
        <w:pStyle w:val="Titulek"/>
      </w:pPr>
    </w:p>
    <w:p w14:paraId="099DC032" w14:textId="0C980B6A" w:rsidR="000D1B20" w:rsidRPr="00886DB7" w:rsidRDefault="000D1B20" w:rsidP="000D1B20">
      <w:pPr>
        <w:pStyle w:val="Titulek"/>
        <w:rPr>
          <w:b w:val="0"/>
          <w:i/>
        </w:rPr>
      </w:pPr>
      <w:r w:rsidRPr="00886DB7">
        <w:rPr>
          <w:b w:val="0"/>
          <w:i/>
        </w:rPr>
        <w:t>Obrázek 6 – Vyplnění typu žadatele</w:t>
      </w:r>
    </w:p>
    <w:p w14:paraId="46FA93E2" w14:textId="77777777" w:rsidR="000D1B20" w:rsidRDefault="000D1B20" w:rsidP="003550D3"/>
    <w:p w14:paraId="0C4B6BE9" w14:textId="03E30068" w:rsidR="003550D3" w:rsidRPr="00804E7B" w:rsidRDefault="000D1B20" w:rsidP="003550D3">
      <w:r>
        <w:t xml:space="preserve">Dále vyplňte </w:t>
      </w:r>
      <w:r w:rsidR="003550D3" w:rsidRPr="00B22575">
        <w:rPr>
          <w:rStyle w:val="PolokaChar"/>
        </w:rPr>
        <w:t>Typ žadatele</w:t>
      </w:r>
      <w:r w:rsidR="003550D3">
        <w:t>, vyberte tedy z </w:t>
      </w:r>
      <w:r w:rsidR="00F56330">
        <w:t>rozbalovacího</w:t>
      </w:r>
      <w:r w:rsidR="003550D3">
        <w:t xml:space="preserve"> seznamu.</w:t>
      </w:r>
    </w:p>
    <w:p w14:paraId="576F0ADC" w14:textId="77777777" w:rsidR="00EA16DB" w:rsidRDefault="00EA16DB" w:rsidP="003550D3"/>
    <w:p w14:paraId="5A009135" w14:textId="4D3BF702" w:rsidR="00EA16DB" w:rsidRDefault="00EA16DB" w:rsidP="003550D3">
      <w:r>
        <w:t xml:space="preserve">Podle toho, jaký typ žadatele si vyberete, následně se Vám zobrazí okno pro další vyplňování. </w:t>
      </w:r>
    </w:p>
    <w:p w14:paraId="107FF619" w14:textId="34795B89" w:rsidR="00EA16DB" w:rsidRDefault="00EA16DB" w:rsidP="003550D3"/>
    <w:p w14:paraId="1810E5EA" w14:textId="22CE4264" w:rsidR="00EA16DB" w:rsidRDefault="00EA16DB" w:rsidP="003550D3">
      <w:r>
        <w:t>U této aktivity můžete vybrat:</w:t>
      </w:r>
    </w:p>
    <w:p w14:paraId="4F16C2FD" w14:textId="02BBA6C6" w:rsidR="00EA16DB" w:rsidRDefault="00EA16DB" w:rsidP="00EA16DB">
      <w:pPr>
        <w:pStyle w:val="Odstavecseseznamem"/>
        <w:numPr>
          <w:ilvl w:val="0"/>
          <w:numId w:val="18"/>
        </w:numPr>
      </w:pPr>
      <w:r>
        <w:t>fyzickou osobu podnikající</w:t>
      </w:r>
    </w:p>
    <w:p w14:paraId="6D447E89" w14:textId="27DB98E5" w:rsidR="00EA16DB" w:rsidRDefault="00EA16DB" w:rsidP="00EA16DB">
      <w:pPr>
        <w:pStyle w:val="Odstavecseseznamem"/>
        <w:numPr>
          <w:ilvl w:val="0"/>
          <w:numId w:val="18"/>
        </w:numPr>
      </w:pPr>
      <w:r>
        <w:t>právnickou osobu</w:t>
      </w:r>
    </w:p>
    <w:p w14:paraId="69ECCCE6" w14:textId="77777777" w:rsidR="00962846" w:rsidRDefault="00962846" w:rsidP="00962846"/>
    <w:p w14:paraId="41688A27" w14:textId="4AAA95C0" w:rsidR="00962846" w:rsidRPr="00C975AD" w:rsidRDefault="00962846" w:rsidP="00962846">
      <w:r w:rsidRPr="00C975AD">
        <w:t>Fyzická osoba pokračuje dále podle návodu.</w:t>
      </w:r>
    </w:p>
    <w:p w14:paraId="6288D68E" w14:textId="54141FFD" w:rsidR="00962846" w:rsidRPr="00C975AD" w:rsidRDefault="00962846" w:rsidP="00962846">
      <w:pPr>
        <w:rPr>
          <w:b/>
        </w:rPr>
      </w:pPr>
      <w:r w:rsidRPr="00C975AD">
        <w:rPr>
          <w:b/>
        </w:rPr>
        <w:t>Právnická osoba pokračuje podle návodu od b</w:t>
      </w:r>
      <w:r w:rsidR="00C975AD">
        <w:rPr>
          <w:b/>
        </w:rPr>
        <w:t>o</w:t>
      </w:r>
      <w:r w:rsidRPr="00C975AD">
        <w:rPr>
          <w:b/>
        </w:rPr>
        <w:t>du 2.1.1.2.</w:t>
      </w:r>
    </w:p>
    <w:p w14:paraId="5B510AC3" w14:textId="4AA7D898" w:rsidR="00EA16DB" w:rsidRDefault="00EA16DB" w:rsidP="003550D3"/>
    <w:p w14:paraId="04E0A839" w14:textId="7DA2957E" w:rsidR="003550D3" w:rsidRDefault="00E724E7" w:rsidP="00ED78E2">
      <w:pPr>
        <w:pStyle w:val="Nadpis4"/>
        <w:ind w:left="1276" w:hanging="1275"/>
        <w:contextualSpacing w:val="0"/>
      </w:pPr>
      <w:r>
        <w:rPr>
          <w:noProof/>
        </w:rPr>
        <w:lastRenderedPageBreak/>
        <w:drawing>
          <wp:anchor distT="0" distB="0" distL="114300" distR="114300" simplePos="0" relativeHeight="251682816" behindDoc="0" locked="0" layoutInCell="1" allowOverlap="1" wp14:anchorId="1A931EA0" wp14:editId="08146B29">
            <wp:simplePos x="0" y="0"/>
            <wp:positionH relativeFrom="column">
              <wp:posOffset>1270</wp:posOffset>
            </wp:positionH>
            <wp:positionV relativeFrom="page">
              <wp:posOffset>1218565</wp:posOffset>
            </wp:positionV>
            <wp:extent cx="5883910" cy="3254375"/>
            <wp:effectExtent l="19050" t="19050" r="21590" b="22225"/>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04" t="25099" r="15541" b="6303"/>
                    <a:stretch/>
                  </pic:blipFill>
                  <pic:spPr bwMode="auto">
                    <a:xfrm>
                      <a:off x="0" y="0"/>
                      <a:ext cx="5883910" cy="3254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6DB">
        <w:t>Identifikace žadatele – fyzická osoba podnikající</w:t>
      </w:r>
    </w:p>
    <w:p w14:paraId="39A240A4" w14:textId="47D626FD" w:rsidR="003550D3" w:rsidRPr="00886DB7" w:rsidRDefault="003550D3" w:rsidP="003550D3">
      <w:pPr>
        <w:pStyle w:val="Titulek"/>
        <w:rPr>
          <w:b w:val="0"/>
          <w:i/>
        </w:rPr>
      </w:pPr>
      <w:r w:rsidRPr="00886DB7">
        <w:rPr>
          <w:b w:val="0"/>
          <w:i/>
        </w:rPr>
        <w:t xml:space="preserve">Obrázek </w:t>
      </w:r>
      <w:r w:rsidR="00CE1528" w:rsidRPr="00886DB7">
        <w:rPr>
          <w:b w:val="0"/>
          <w:i/>
        </w:rPr>
        <w:t>7</w:t>
      </w:r>
      <w:r w:rsidR="006F2D1A" w:rsidRPr="00886DB7">
        <w:rPr>
          <w:b w:val="0"/>
          <w:i/>
        </w:rPr>
        <w:t xml:space="preserve"> – </w:t>
      </w:r>
      <w:r w:rsidRPr="00886DB7">
        <w:rPr>
          <w:b w:val="0"/>
          <w:i/>
        </w:rPr>
        <w:t>Identifikace žadatele</w:t>
      </w:r>
    </w:p>
    <w:p w14:paraId="3D5532B3" w14:textId="28CB38D8" w:rsidR="00EA16DB" w:rsidRDefault="00EA16DB" w:rsidP="00EA16DB">
      <w:pPr>
        <w:pStyle w:val="odrky"/>
      </w:pPr>
      <w:r>
        <w:rPr>
          <w:rStyle w:val="PolokaChar"/>
        </w:rPr>
        <w:t>Příjmení</w:t>
      </w:r>
      <w:r>
        <w:t xml:space="preserve"> – uveďte příjmení žadatele,</w:t>
      </w:r>
    </w:p>
    <w:p w14:paraId="175077F5" w14:textId="13A45DC4" w:rsidR="00EA16DB" w:rsidRDefault="00EA16DB" w:rsidP="00EA16DB">
      <w:pPr>
        <w:pStyle w:val="odrky"/>
      </w:pPr>
      <w:r>
        <w:rPr>
          <w:rStyle w:val="PolokaChar"/>
        </w:rPr>
        <w:t>Jméno</w:t>
      </w:r>
      <w:r>
        <w:rPr>
          <w:rStyle w:val="PolokaChar"/>
          <w:i w:val="0"/>
        </w:rPr>
        <w:t xml:space="preserve"> </w:t>
      </w:r>
      <w:r w:rsidRPr="00EA16DB">
        <w:t>– uveďte jméno žadatele,</w:t>
      </w:r>
    </w:p>
    <w:p w14:paraId="0886C51D" w14:textId="77777777" w:rsidR="00EA16DB" w:rsidRDefault="00EA16DB" w:rsidP="00EA16DB">
      <w:pPr>
        <w:pStyle w:val="odrky"/>
      </w:pPr>
      <w:r>
        <w:rPr>
          <w:rStyle w:val="PolokaChar"/>
        </w:rPr>
        <w:t xml:space="preserve">IČO </w:t>
      </w:r>
      <w:r>
        <w:t>– povinná položka, vyplňte IČO,</w:t>
      </w:r>
    </w:p>
    <w:p w14:paraId="354492F9" w14:textId="69D23000" w:rsidR="00EA16DB" w:rsidRDefault="000C7811" w:rsidP="00EA16DB">
      <w:pPr>
        <w:pStyle w:val="odrky"/>
      </w:pPr>
      <w:r>
        <w:rPr>
          <w:rStyle w:val="PolokaChar"/>
        </w:rPr>
        <w:t>Datum narození</w:t>
      </w:r>
      <w:r w:rsidR="00EA16DB">
        <w:t xml:space="preserve"> – nepovinná položka, </w:t>
      </w:r>
      <w:r w:rsidR="00B20DC9">
        <w:t>nevyplňovat,</w:t>
      </w:r>
    </w:p>
    <w:p w14:paraId="37AAF12C" w14:textId="0AE68584" w:rsidR="000C7811" w:rsidRDefault="000C7811" w:rsidP="000C7811">
      <w:pPr>
        <w:pStyle w:val="odrky"/>
      </w:pPr>
      <w:r>
        <w:rPr>
          <w:rStyle w:val="PolokaChar"/>
        </w:rPr>
        <w:t>Telefon</w:t>
      </w:r>
      <w:r>
        <w:t xml:space="preserve"> – uveďte telefon, který bude sloužit pro komunikaci s MPO, </w:t>
      </w:r>
    </w:p>
    <w:p w14:paraId="0C3515AE" w14:textId="279216A2" w:rsidR="000C7811" w:rsidRDefault="000C7811" w:rsidP="000C7811">
      <w:pPr>
        <w:pStyle w:val="odrky"/>
      </w:pPr>
      <w:r>
        <w:rPr>
          <w:rStyle w:val="PolokaChar"/>
        </w:rPr>
        <w:t>E-mail</w:t>
      </w:r>
      <w:r>
        <w:t xml:space="preserve"> – uveďte mail, který bude sloužit pro komunikaci s MPO, </w:t>
      </w:r>
    </w:p>
    <w:p w14:paraId="22C71F18" w14:textId="3EB97E19" w:rsidR="00EA16DB" w:rsidRPr="00886DB7" w:rsidRDefault="000C7811" w:rsidP="00EA16DB">
      <w:pPr>
        <w:pStyle w:val="odrky"/>
        <w:rPr>
          <w:color w:val="FF0000"/>
        </w:rPr>
      </w:pPr>
      <w:r w:rsidRPr="00886DB7">
        <w:rPr>
          <w:rStyle w:val="PolokaChar"/>
          <w:color w:val="FF0000"/>
        </w:rPr>
        <w:t>ID datové schránky</w:t>
      </w:r>
      <w:r w:rsidR="00EA16DB" w:rsidRPr="00886DB7">
        <w:rPr>
          <w:rStyle w:val="PolokaChar"/>
          <w:color w:val="FF0000"/>
        </w:rPr>
        <w:t xml:space="preserve"> </w:t>
      </w:r>
      <w:r w:rsidR="00EA16DB" w:rsidRPr="00886DB7">
        <w:rPr>
          <w:color w:val="FF0000"/>
        </w:rPr>
        <w:t xml:space="preserve">– </w:t>
      </w:r>
      <w:r w:rsidR="00886DB7" w:rsidRPr="00886DB7">
        <w:rPr>
          <w:color w:val="FF0000"/>
        </w:rPr>
        <w:t>máte-li DS, tak VYPLŇTE její ID,</w:t>
      </w:r>
    </w:p>
    <w:p w14:paraId="4E91E740" w14:textId="2622AA3E" w:rsidR="000C7811" w:rsidRDefault="00E724E7" w:rsidP="000C7811">
      <w:pPr>
        <w:pStyle w:val="odrky"/>
      </w:pPr>
      <w:r>
        <w:rPr>
          <w:noProof/>
        </w:rPr>
        <w:drawing>
          <wp:anchor distT="0" distB="0" distL="114300" distR="114300" simplePos="0" relativeHeight="251684864" behindDoc="0" locked="0" layoutInCell="1" allowOverlap="1" wp14:anchorId="26D38431" wp14:editId="07DB6C51">
            <wp:simplePos x="0" y="0"/>
            <wp:positionH relativeFrom="column">
              <wp:posOffset>1270</wp:posOffset>
            </wp:positionH>
            <wp:positionV relativeFrom="page">
              <wp:posOffset>6611543</wp:posOffset>
            </wp:positionV>
            <wp:extent cx="5622925" cy="2992755"/>
            <wp:effectExtent l="19050" t="19050" r="15875" b="1714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04" t="28234" r="16124" b="6306"/>
                    <a:stretch/>
                  </pic:blipFill>
                  <pic:spPr bwMode="auto">
                    <a:xfrm>
                      <a:off x="0" y="0"/>
                      <a:ext cx="5622925" cy="2992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1">
        <w:rPr>
          <w:rStyle w:val="PolokaChar"/>
        </w:rPr>
        <w:t>Plátcovství DPH</w:t>
      </w:r>
      <w:r w:rsidR="000C7811" w:rsidRPr="00ED78E2">
        <w:rPr>
          <w:rStyle w:val="PolokaChar"/>
        </w:rPr>
        <w:t xml:space="preserve"> </w:t>
      </w:r>
      <w:r w:rsidR="000C7811">
        <w:t>– vybrat jednu z možností.</w:t>
      </w:r>
    </w:p>
    <w:p w14:paraId="2AACF016" w14:textId="100B8CBB" w:rsidR="000C7811" w:rsidRPr="00886DB7" w:rsidRDefault="000C7811" w:rsidP="000C7811">
      <w:pPr>
        <w:pStyle w:val="Titulek"/>
        <w:rPr>
          <w:b w:val="0"/>
          <w:i/>
        </w:rPr>
      </w:pPr>
      <w:r w:rsidRPr="00886DB7">
        <w:rPr>
          <w:b w:val="0"/>
          <w:i/>
        </w:rPr>
        <w:t>Obrázek 8 – Identifikace žadatele</w:t>
      </w:r>
      <w:r w:rsidR="00E77C8E" w:rsidRPr="00886DB7">
        <w:rPr>
          <w:b w:val="0"/>
          <w:i/>
        </w:rPr>
        <w:t xml:space="preserve"> FOP</w:t>
      </w:r>
      <w:r w:rsidRPr="00886DB7">
        <w:rPr>
          <w:b w:val="0"/>
          <w:i/>
        </w:rPr>
        <w:t xml:space="preserve"> pokračování</w:t>
      </w:r>
    </w:p>
    <w:p w14:paraId="1F400AFD" w14:textId="44664217" w:rsidR="000C7811" w:rsidRDefault="000C7811" w:rsidP="000C7811">
      <w:pPr>
        <w:pStyle w:val="odrky"/>
      </w:pPr>
      <w:r>
        <w:rPr>
          <w:rStyle w:val="PolokaChar"/>
        </w:rPr>
        <w:lastRenderedPageBreak/>
        <w:t>Bankovní spojení</w:t>
      </w:r>
      <w:r>
        <w:t xml:space="preserve"> – vyplňte číslo účtu, na který Vám bude poukázána záloha či doplatek </w:t>
      </w:r>
    </w:p>
    <w:p w14:paraId="76F24F31" w14:textId="06BA4943" w:rsidR="000C7811" w:rsidRDefault="000C7811" w:rsidP="000C7811">
      <w:pPr>
        <w:pStyle w:val="odrky"/>
      </w:pPr>
      <w:r>
        <w:rPr>
          <w:rStyle w:val="PolokaChar"/>
        </w:rPr>
        <w:t>Adresa trvalého bydliště</w:t>
      </w:r>
      <w:r>
        <w:rPr>
          <w:rStyle w:val="PolokaChar"/>
          <w:i w:val="0"/>
        </w:rPr>
        <w:t xml:space="preserve"> </w:t>
      </w:r>
      <w:r w:rsidRPr="00EA16DB">
        <w:t xml:space="preserve">– </w:t>
      </w:r>
      <w:r w:rsidRPr="001D5E44">
        <w:rPr>
          <w:color w:val="FF0000"/>
          <w:u w:val="single"/>
        </w:rPr>
        <w:t>uveďte adresu sídla firmy</w:t>
      </w:r>
      <w:r w:rsidR="00CE6340">
        <w:rPr>
          <w:color w:val="FF0000"/>
          <w:u w:val="single"/>
        </w:rPr>
        <w:t xml:space="preserve"> podle ARES</w:t>
      </w:r>
      <w:r w:rsidR="00E337FD">
        <w:rPr>
          <w:color w:val="FF0000"/>
          <w:u w:val="single"/>
        </w:rPr>
        <w:t xml:space="preserve"> !!!</w:t>
      </w:r>
      <w:r w:rsidRPr="00EA16DB">
        <w:t>,</w:t>
      </w:r>
      <w:r w:rsidR="00E77C8E">
        <w:t xml:space="preserve"> položky s vykřičníkem jsou povinné.</w:t>
      </w:r>
    </w:p>
    <w:p w14:paraId="1C567F0F" w14:textId="263415F3" w:rsidR="00EA16DB" w:rsidRDefault="00E77C8E" w:rsidP="00EA16DB">
      <w:pPr>
        <w:rPr>
          <w:lang w:eastAsia="en-US"/>
        </w:rPr>
      </w:pPr>
      <w:r>
        <w:rPr>
          <w:noProof/>
        </w:rPr>
        <w:drawing>
          <wp:anchor distT="0" distB="0" distL="114300" distR="114300" simplePos="0" relativeHeight="251686912" behindDoc="0" locked="0" layoutInCell="1" allowOverlap="1" wp14:anchorId="024EE2DD" wp14:editId="08DF7F33">
            <wp:simplePos x="0" y="0"/>
            <wp:positionH relativeFrom="column">
              <wp:posOffset>1270</wp:posOffset>
            </wp:positionH>
            <wp:positionV relativeFrom="page">
              <wp:posOffset>1753870</wp:posOffset>
            </wp:positionV>
            <wp:extent cx="5896610" cy="2686685"/>
            <wp:effectExtent l="19050" t="19050" r="27940" b="18415"/>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DA128" w14:textId="1E2C0258" w:rsidR="00E77C8E" w:rsidRPr="00886DB7" w:rsidRDefault="00E77C8E" w:rsidP="00E77C8E">
      <w:pPr>
        <w:pStyle w:val="Titulek"/>
        <w:rPr>
          <w:b w:val="0"/>
          <w:i/>
        </w:rPr>
      </w:pPr>
      <w:r w:rsidRPr="00886DB7">
        <w:rPr>
          <w:b w:val="0"/>
          <w:i/>
        </w:rPr>
        <w:t>Obrázek 9 – Identifikace žadatele FOP pokračování</w:t>
      </w:r>
    </w:p>
    <w:p w14:paraId="29E7BDD0" w14:textId="52551C86" w:rsidR="00E77C8E" w:rsidRDefault="00E77C8E" w:rsidP="00EA16DB">
      <w:pPr>
        <w:rPr>
          <w:lang w:eastAsia="en-US"/>
        </w:rPr>
      </w:pPr>
    </w:p>
    <w:p w14:paraId="794FD849" w14:textId="43782356" w:rsidR="00E77C8E" w:rsidRDefault="00E77C8E" w:rsidP="00E77C8E">
      <w:pPr>
        <w:pStyle w:val="odrky"/>
      </w:pPr>
      <w:r>
        <w:rPr>
          <w:rStyle w:val="PolokaChar"/>
        </w:rPr>
        <w:t>Korespondenční adresa</w:t>
      </w:r>
      <w:r>
        <w:t xml:space="preserve"> –</w:t>
      </w:r>
      <w:r w:rsidR="000D1B20">
        <w:t xml:space="preserve"> </w:t>
      </w:r>
      <w:r>
        <w:t xml:space="preserve">zaškrtněte čtvereček u „Korespondenční adresa“ a po rozbalení položek je </w:t>
      </w:r>
      <w:r w:rsidRPr="000D1B20">
        <w:rPr>
          <w:color w:val="FF0000"/>
        </w:rPr>
        <w:t>vyplňte</w:t>
      </w:r>
      <w:r w:rsidR="000D1B20" w:rsidRPr="000D1B20">
        <w:rPr>
          <w:color w:val="FF0000"/>
        </w:rPr>
        <w:t xml:space="preserve">, i když se adresa shoduje </w:t>
      </w:r>
      <w:r w:rsidR="000D1B20">
        <w:t>se sídlem firmy nebo identifikací nemovitosti</w:t>
      </w:r>
      <w:r>
        <w:t>.</w:t>
      </w:r>
    </w:p>
    <w:p w14:paraId="51A8F450" w14:textId="77777777" w:rsidR="00C975AD" w:rsidRDefault="00C975AD" w:rsidP="00C975AD">
      <w:pPr>
        <w:pStyle w:val="odrky"/>
        <w:numPr>
          <w:ilvl w:val="0"/>
          <w:numId w:val="0"/>
        </w:numPr>
        <w:ind w:left="360"/>
        <w:rPr>
          <w:rStyle w:val="PolokaChar"/>
        </w:rPr>
      </w:pPr>
    </w:p>
    <w:p w14:paraId="52CE4951" w14:textId="411E3452" w:rsidR="00E77C8E" w:rsidRPr="00C975AD" w:rsidRDefault="00C975AD" w:rsidP="00EA16DB">
      <w:pPr>
        <w:rPr>
          <w:b/>
          <w:lang w:eastAsia="en-US"/>
        </w:rPr>
      </w:pPr>
      <w:r w:rsidRPr="00C975AD">
        <w:rPr>
          <w:b/>
        </w:rPr>
        <w:t>Pokračujte podle návodu od bodu 2.1.1.3.</w:t>
      </w:r>
    </w:p>
    <w:p w14:paraId="6668F92B" w14:textId="29810BBA" w:rsidR="00E77C8E" w:rsidRDefault="00E77C8E" w:rsidP="00EA16DB">
      <w:pPr>
        <w:rPr>
          <w:lang w:eastAsia="en-US"/>
        </w:rPr>
      </w:pPr>
    </w:p>
    <w:p w14:paraId="5AE68CFB" w14:textId="657CEC59" w:rsidR="00E77C8E" w:rsidRDefault="00E77C8E" w:rsidP="00E77C8E">
      <w:pPr>
        <w:pStyle w:val="Nadpis4"/>
      </w:pPr>
      <w:r>
        <w:t>Identifikace žadatele – právnická osoba</w:t>
      </w:r>
    </w:p>
    <w:p w14:paraId="2C6337C9" w14:textId="142D4A77" w:rsidR="001D5E44" w:rsidRDefault="00A214D6" w:rsidP="001D5E44">
      <w:pPr>
        <w:pStyle w:val="Titulek"/>
      </w:pPr>
      <w:r>
        <w:rPr>
          <w:noProof/>
          <w:lang w:eastAsia="cs-CZ"/>
        </w:rPr>
        <w:drawing>
          <wp:anchor distT="0" distB="0" distL="114300" distR="114300" simplePos="0" relativeHeight="251691008" behindDoc="0" locked="0" layoutInCell="1" allowOverlap="1" wp14:anchorId="65B5833B" wp14:editId="29D7F030">
            <wp:simplePos x="0" y="0"/>
            <wp:positionH relativeFrom="margin">
              <wp:align>left</wp:align>
            </wp:positionH>
            <wp:positionV relativeFrom="page">
              <wp:posOffset>6483985</wp:posOffset>
            </wp:positionV>
            <wp:extent cx="5847080" cy="2914015"/>
            <wp:effectExtent l="19050" t="19050" r="20320" b="19685"/>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433" t="26148" r="16396" b="12565"/>
                    <a:stretch/>
                  </pic:blipFill>
                  <pic:spPr bwMode="auto">
                    <a:xfrm>
                      <a:off x="0" y="0"/>
                      <a:ext cx="5847080" cy="29140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88162" w14:textId="21960AE9" w:rsidR="001D5E44" w:rsidRPr="00886DB7" w:rsidRDefault="001D5E44" w:rsidP="001D5E44">
      <w:pPr>
        <w:pStyle w:val="Titulek"/>
        <w:rPr>
          <w:b w:val="0"/>
          <w:i/>
        </w:rPr>
      </w:pPr>
      <w:r w:rsidRPr="00886DB7">
        <w:rPr>
          <w:b w:val="0"/>
          <w:i/>
        </w:rPr>
        <w:t xml:space="preserve">Obrázek 10 – Identifikace žadatele PO </w:t>
      </w:r>
    </w:p>
    <w:p w14:paraId="642BD8CF" w14:textId="06172C32" w:rsidR="00E77C8E" w:rsidRDefault="00E77C8E" w:rsidP="00EA16DB">
      <w:pPr>
        <w:rPr>
          <w:lang w:eastAsia="en-US"/>
        </w:rPr>
      </w:pPr>
    </w:p>
    <w:p w14:paraId="7D320F8E" w14:textId="598AB50D" w:rsidR="001D5E44" w:rsidRDefault="001D5E44" w:rsidP="00DD4AD8">
      <w:pPr>
        <w:pStyle w:val="odrky"/>
      </w:pPr>
      <w:r>
        <w:rPr>
          <w:rStyle w:val="PolokaChar"/>
        </w:rPr>
        <w:lastRenderedPageBreak/>
        <w:t>Právní forma</w:t>
      </w:r>
      <w:r>
        <w:t xml:space="preserve"> – </w:t>
      </w:r>
      <w:r w:rsidRPr="001D5E44">
        <w:rPr>
          <w:color w:val="FF0000"/>
        </w:rPr>
        <w:t>vyberte pečlivě právní formu (např.</w:t>
      </w:r>
      <w:r w:rsidR="00C12763">
        <w:rPr>
          <w:color w:val="FF0000"/>
        </w:rPr>
        <w:t xml:space="preserve"> </w:t>
      </w:r>
      <w:r w:rsidR="00AF6FEC">
        <w:rPr>
          <w:color w:val="FF0000"/>
        </w:rPr>
        <w:t>sr</w:t>
      </w:r>
      <w:r w:rsidRPr="001D5E44">
        <w:rPr>
          <w:color w:val="FF0000"/>
        </w:rPr>
        <w:t>o</w:t>
      </w:r>
      <w:r w:rsidR="00C12763">
        <w:rPr>
          <w:color w:val="FF0000"/>
        </w:rPr>
        <w:t>.= kód 112)</w:t>
      </w:r>
      <w:r>
        <w:t>,</w:t>
      </w:r>
      <w:r w:rsidR="00DD4AD8">
        <w:t xml:space="preserve"> správný kód lze ověřit na adrese </w:t>
      </w:r>
      <w:hyperlink r:id="rId37" w:history="1">
        <w:r w:rsidR="00DD4AD8" w:rsidRPr="009003CF">
          <w:rPr>
            <w:rStyle w:val="Hypertextovodkaz"/>
          </w:rPr>
          <w:t>http://wwwinfo.mfcr.cz/ares/ares_es.html.cz</w:t>
        </w:r>
      </w:hyperlink>
      <w:r w:rsidR="00DD4AD8">
        <w:t xml:space="preserve"> po zadání IČO v části ARES,</w:t>
      </w:r>
    </w:p>
    <w:p w14:paraId="6D6E4FC3" w14:textId="60B64D3B" w:rsidR="001D5E44" w:rsidRDefault="001D5E44" w:rsidP="001D5E44">
      <w:pPr>
        <w:pStyle w:val="odrky"/>
      </w:pPr>
      <w:r>
        <w:rPr>
          <w:rStyle w:val="PolokaChar"/>
        </w:rPr>
        <w:t>IČO</w:t>
      </w:r>
      <w:r>
        <w:t xml:space="preserve"> – vyplňte své identifikační číslo,</w:t>
      </w:r>
    </w:p>
    <w:p w14:paraId="0DDA2E66" w14:textId="77777777" w:rsidR="00886DB7" w:rsidRPr="00886DB7" w:rsidRDefault="00886DB7" w:rsidP="00886DB7">
      <w:pPr>
        <w:pStyle w:val="odrky"/>
        <w:rPr>
          <w:color w:val="FF0000"/>
        </w:rPr>
      </w:pPr>
      <w:r w:rsidRPr="00886DB7">
        <w:rPr>
          <w:rStyle w:val="PolokaChar"/>
          <w:color w:val="FF0000"/>
        </w:rPr>
        <w:t xml:space="preserve">ID datové schránky </w:t>
      </w:r>
      <w:r w:rsidRPr="00886DB7">
        <w:rPr>
          <w:color w:val="FF0000"/>
        </w:rPr>
        <w:t>– máte-li DS, tak VYPLŇTE její ID,</w:t>
      </w:r>
    </w:p>
    <w:p w14:paraId="5544BC14" w14:textId="3C6F5FD2" w:rsidR="001D5E44" w:rsidRPr="00CE6340" w:rsidRDefault="001D5E44" w:rsidP="001D5E44">
      <w:pPr>
        <w:pStyle w:val="odrky"/>
      </w:pPr>
      <w:r>
        <w:rPr>
          <w:rStyle w:val="PolokaChar"/>
        </w:rPr>
        <w:t>název</w:t>
      </w:r>
      <w:r>
        <w:t xml:space="preserve"> – </w:t>
      </w:r>
      <w:r w:rsidRPr="00CE6340">
        <w:t>vyplňte název firmy,</w:t>
      </w:r>
    </w:p>
    <w:p w14:paraId="01297683" w14:textId="3520FA11" w:rsidR="00E77C8E" w:rsidRDefault="00864CF2" w:rsidP="00EA16DB">
      <w:pPr>
        <w:pStyle w:val="odrky"/>
      </w:pPr>
      <w:r>
        <w:rPr>
          <w:noProof/>
        </w:rPr>
        <w:drawing>
          <wp:anchor distT="0" distB="0" distL="114300" distR="114300" simplePos="0" relativeHeight="251693056" behindDoc="0" locked="0" layoutInCell="1" allowOverlap="1" wp14:anchorId="7F64E949" wp14:editId="71A4C2E2">
            <wp:simplePos x="0" y="0"/>
            <wp:positionH relativeFrom="column">
              <wp:posOffset>43561</wp:posOffset>
            </wp:positionH>
            <wp:positionV relativeFrom="page">
              <wp:posOffset>2321001</wp:posOffset>
            </wp:positionV>
            <wp:extent cx="5915025" cy="3147695"/>
            <wp:effectExtent l="19050" t="19050" r="28575" b="14605"/>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04" t="26148" r="16124" b="8389"/>
                    <a:stretch/>
                  </pic:blipFill>
                  <pic:spPr bwMode="auto">
                    <a:xfrm>
                      <a:off x="0" y="0"/>
                      <a:ext cx="5915025" cy="31476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E44">
        <w:rPr>
          <w:rStyle w:val="PolokaChar"/>
        </w:rPr>
        <w:t>Registrace subjektu</w:t>
      </w:r>
      <w:r w:rsidR="001D5E44">
        <w:t xml:space="preserve"> – </w:t>
      </w:r>
      <w:r w:rsidR="001D5E44" w:rsidRPr="008A7DB0">
        <w:t>v pol</w:t>
      </w:r>
      <w:r w:rsidR="008A7DB0" w:rsidRPr="008A7DB0">
        <w:t>ích</w:t>
      </w:r>
      <w:r w:rsidR="001D5E44" w:rsidRPr="008A7DB0">
        <w:t xml:space="preserve"> </w:t>
      </w:r>
      <w:r w:rsidR="008A7DB0" w:rsidRPr="008A7DB0">
        <w:t>„</w:t>
      </w:r>
      <w:r w:rsidR="001D5E44" w:rsidRPr="008A7DB0">
        <w:t>Registrující subjekt</w:t>
      </w:r>
      <w:r w:rsidR="008A7DB0" w:rsidRPr="008A7DB0">
        <w:t>“</w:t>
      </w:r>
      <w:r w:rsidR="001D5E44" w:rsidRPr="008A7DB0">
        <w:t xml:space="preserve"> a </w:t>
      </w:r>
      <w:r w:rsidR="008A7DB0" w:rsidRPr="008A7DB0">
        <w:t>„</w:t>
      </w:r>
      <w:r w:rsidR="001D5E44" w:rsidRPr="008A7DB0">
        <w:t>spisová značka</w:t>
      </w:r>
      <w:r w:rsidR="008A7DB0" w:rsidRPr="008A7DB0">
        <w:t>“</w:t>
      </w:r>
      <w:r w:rsidR="001D5E44" w:rsidRPr="001D5E44">
        <w:rPr>
          <w:color w:val="FF0000"/>
        </w:rPr>
        <w:t xml:space="preserve"> vyplňt</w:t>
      </w:r>
      <w:r w:rsidR="008A7DB0">
        <w:rPr>
          <w:color w:val="FF0000"/>
        </w:rPr>
        <w:t xml:space="preserve">e </w:t>
      </w:r>
      <w:r w:rsidR="001D5E44" w:rsidRPr="001D5E44">
        <w:rPr>
          <w:color w:val="FF0000"/>
        </w:rPr>
        <w:t>slovo „není“</w:t>
      </w:r>
      <w:r w:rsidR="00DD4AD8">
        <w:t>.</w:t>
      </w:r>
    </w:p>
    <w:p w14:paraId="6F9F414A" w14:textId="170861AF" w:rsidR="001D5E44" w:rsidRPr="00886DB7" w:rsidRDefault="001D5E44" w:rsidP="001D5E44">
      <w:pPr>
        <w:pStyle w:val="Titulek"/>
        <w:rPr>
          <w:b w:val="0"/>
          <w:i/>
        </w:rPr>
      </w:pPr>
      <w:r w:rsidRPr="00886DB7">
        <w:rPr>
          <w:b w:val="0"/>
          <w:i/>
        </w:rPr>
        <w:t>Obrázek 11 – Identifikace žadatele PO pokračování</w:t>
      </w:r>
    </w:p>
    <w:p w14:paraId="1DAE7663" w14:textId="0D61FE5C" w:rsidR="001D5E44" w:rsidRDefault="001D5E44" w:rsidP="001D5E44">
      <w:pPr>
        <w:pStyle w:val="odrky"/>
      </w:pPr>
      <w:r>
        <w:rPr>
          <w:rStyle w:val="PolokaChar"/>
        </w:rPr>
        <w:t>Zástupce (osoba oprávněná)</w:t>
      </w:r>
      <w:r>
        <w:t xml:space="preserve"> – vyplňte jméno statutární osoby, její funkci, telefon a email,</w:t>
      </w:r>
    </w:p>
    <w:p w14:paraId="0B614F57" w14:textId="0982D90E" w:rsidR="00DD4AD8" w:rsidRDefault="00DD4AD8" w:rsidP="00DD4AD8">
      <w:pPr>
        <w:pStyle w:val="odrky"/>
      </w:pPr>
      <w:r w:rsidRPr="00AF6FEC">
        <w:rPr>
          <w:rStyle w:val="PolokaChar"/>
          <w:color w:val="FF0000"/>
        </w:rPr>
        <w:t>Kontaktní osoba</w:t>
      </w:r>
      <w:r w:rsidR="001D5E44" w:rsidRPr="00AF6FEC">
        <w:rPr>
          <w:color w:val="FF0000"/>
        </w:rPr>
        <w:t xml:space="preserve"> – </w:t>
      </w:r>
      <w:r w:rsidRPr="00AF6FEC">
        <w:rPr>
          <w:color w:val="FF0000"/>
        </w:rPr>
        <w:t>vyplňte jméno kontaktní osoby, její funkci, telefon</w:t>
      </w:r>
      <w:r w:rsidR="002D2852">
        <w:rPr>
          <w:color w:val="FF0000"/>
        </w:rPr>
        <w:t>y</w:t>
      </w:r>
      <w:r w:rsidRPr="00AF6FEC">
        <w:rPr>
          <w:color w:val="FF0000"/>
        </w:rPr>
        <w:t xml:space="preserve"> a email</w:t>
      </w:r>
      <w:r w:rsidR="00AF6FEC">
        <w:rPr>
          <w:color w:val="FF0000"/>
        </w:rPr>
        <w:t xml:space="preserve">. Je to velmi důležité, veškerá komunikace půjde na tuto osobu. </w:t>
      </w:r>
      <w:r w:rsidR="00AF6FEC" w:rsidRPr="00AF6FEC">
        <w:t>P</w:t>
      </w:r>
      <w:r>
        <w:t>okud je kontaktní osoba totožná s osobou statutára, lze údaje zkopírovat stisknutím tlačítka „kopírovat zástupce“,</w:t>
      </w:r>
    </w:p>
    <w:p w14:paraId="7ECC0C0C" w14:textId="14FE481B" w:rsidR="00DD4AD8" w:rsidRDefault="00AF6FEC" w:rsidP="00DD4AD8">
      <w:pPr>
        <w:pStyle w:val="odrky"/>
      </w:pPr>
      <w:r>
        <w:rPr>
          <w:noProof/>
        </w:rPr>
        <w:drawing>
          <wp:anchor distT="0" distB="0" distL="114300" distR="114300" simplePos="0" relativeHeight="251695104" behindDoc="0" locked="0" layoutInCell="1" allowOverlap="1" wp14:anchorId="1E905B34" wp14:editId="7168F01F">
            <wp:simplePos x="0" y="0"/>
            <wp:positionH relativeFrom="margin">
              <wp:align>left</wp:align>
            </wp:positionH>
            <wp:positionV relativeFrom="page">
              <wp:posOffset>6986270</wp:posOffset>
            </wp:positionV>
            <wp:extent cx="5610225" cy="2681605"/>
            <wp:effectExtent l="19050" t="19050" r="28575" b="23495"/>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05" t="26145" r="16713" b="13548"/>
                    <a:stretch/>
                  </pic:blipFill>
                  <pic:spPr bwMode="auto">
                    <a:xfrm>
                      <a:off x="0" y="0"/>
                      <a:ext cx="5610225" cy="2681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AD8">
        <w:rPr>
          <w:rStyle w:val="PolokaChar"/>
        </w:rPr>
        <w:t>Plátcovství DPH</w:t>
      </w:r>
      <w:r w:rsidR="00DD4AD8">
        <w:t xml:space="preserve"> – vyberte jednu z možností.</w:t>
      </w:r>
    </w:p>
    <w:p w14:paraId="0E63EC74" w14:textId="77777777" w:rsidR="00AF6FEC" w:rsidRDefault="00AF6FEC" w:rsidP="00DD4AD8">
      <w:pPr>
        <w:pStyle w:val="Titulek"/>
      </w:pPr>
    </w:p>
    <w:p w14:paraId="2CDFC82F" w14:textId="1A42F002" w:rsidR="00DD4AD8" w:rsidRPr="00886DB7" w:rsidRDefault="00DD4AD8" w:rsidP="00DD4AD8">
      <w:pPr>
        <w:pStyle w:val="Titulek"/>
        <w:rPr>
          <w:b w:val="0"/>
          <w:i/>
        </w:rPr>
      </w:pPr>
      <w:r w:rsidRPr="00886DB7">
        <w:rPr>
          <w:b w:val="0"/>
          <w:i/>
        </w:rPr>
        <w:t>Obrázek 12 – Identifikace žadatele PO pokračování</w:t>
      </w:r>
    </w:p>
    <w:p w14:paraId="184862CC" w14:textId="5CD527F3" w:rsidR="00DD4AD8" w:rsidRDefault="00DD4AD8" w:rsidP="00347F56">
      <w:pPr>
        <w:pStyle w:val="odrky"/>
      </w:pPr>
      <w:r>
        <w:rPr>
          <w:rStyle w:val="PolokaChar"/>
        </w:rPr>
        <w:lastRenderedPageBreak/>
        <w:t>Bankovní spojení</w:t>
      </w:r>
      <w:r>
        <w:t xml:space="preserve"> – vyplňte číslo účtu, na který Vám bude poukázána záloha či doplatek </w:t>
      </w:r>
      <w:r w:rsidR="00347F56">
        <w:t xml:space="preserve">(obce </w:t>
      </w:r>
      <w:r w:rsidR="00347F56">
        <w:rPr>
          <w:u w:val="single"/>
        </w:rPr>
        <w:t>musí</w:t>
      </w:r>
      <w:r w:rsidR="00347F56">
        <w:t xml:space="preserve"> uvést číslo účtu vedeného u ČNB - kód banky 0710),</w:t>
      </w:r>
    </w:p>
    <w:p w14:paraId="1998323D" w14:textId="23FE5226" w:rsidR="00DD4AD8" w:rsidRDefault="00DD4AD8" w:rsidP="00886DB7">
      <w:pPr>
        <w:pStyle w:val="odrky"/>
      </w:pPr>
      <w:r>
        <w:rPr>
          <w:rStyle w:val="PolokaChar"/>
        </w:rPr>
        <w:t xml:space="preserve">Adresa </w:t>
      </w:r>
      <w:r w:rsidR="00DE5B56">
        <w:rPr>
          <w:rStyle w:val="PolokaChar"/>
        </w:rPr>
        <w:t>sídla žadatele</w:t>
      </w:r>
      <w:r>
        <w:rPr>
          <w:rStyle w:val="PolokaChar"/>
          <w:i w:val="0"/>
        </w:rPr>
        <w:t xml:space="preserve"> </w:t>
      </w:r>
      <w:r w:rsidRPr="00EA16DB">
        <w:t xml:space="preserve">– </w:t>
      </w:r>
      <w:r w:rsidRPr="001D5E44">
        <w:rPr>
          <w:color w:val="FF0000"/>
          <w:u w:val="single"/>
        </w:rPr>
        <w:t>uveďte adresu sídla firmy</w:t>
      </w:r>
      <w:r w:rsidR="00DE5B56">
        <w:rPr>
          <w:color w:val="FF0000"/>
          <w:u w:val="single"/>
        </w:rPr>
        <w:t xml:space="preserve"> podle ARES</w:t>
      </w:r>
      <w:r w:rsidRPr="00DE5B56">
        <w:rPr>
          <w:color w:val="FF0000"/>
        </w:rPr>
        <w:t>!</w:t>
      </w:r>
      <w:r w:rsidRPr="00EA16DB">
        <w:t>,</w:t>
      </w:r>
      <w:r>
        <w:t xml:space="preserve"> položky s vykřičníkem jsou povinné.</w:t>
      </w:r>
    </w:p>
    <w:p w14:paraId="6EA2418F" w14:textId="77777777" w:rsidR="00886DB7" w:rsidRDefault="00886DB7" w:rsidP="00793032">
      <w:pPr>
        <w:pStyle w:val="Titulek"/>
      </w:pPr>
    </w:p>
    <w:p w14:paraId="14E33446" w14:textId="01BFA001" w:rsidR="00793032" w:rsidRPr="00886DB7" w:rsidRDefault="00793032" w:rsidP="00793032">
      <w:pPr>
        <w:pStyle w:val="Titulek"/>
        <w:rPr>
          <w:b w:val="0"/>
          <w:i/>
        </w:rPr>
      </w:pPr>
      <w:r w:rsidRPr="00886DB7">
        <w:rPr>
          <w:b w:val="0"/>
          <w:i/>
          <w:noProof/>
          <w:lang w:eastAsia="cs-CZ"/>
        </w:rPr>
        <w:drawing>
          <wp:anchor distT="0" distB="0" distL="114300" distR="114300" simplePos="0" relativeHeight="251697152" behindDoc="0" locked="0" layoutInCell="1" allowOverlap="1" wp14:anchorId="0D725C1B" wp14:editId="77444009">
            <wp:simplePos x="0" y="0"/>
            <wp:positionH relativeFrom="column">
              <wp:posOffset>1270</wp:posOffset>
            </wp:positionH>
            <wp:positionV relativeFrom="page">
              <wp:posOffset>1753870</wp:posOffset>
            </wp:positionV>
            <wp:extent cx="5896610" cy="2686685"/>
            <wp:effectExtent l="19050" t="19050" r="27940" b="18415"/>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DB7">
        <w:rPr>
          <w:b w:val="0"/>
          <w:i/>
        </w:rPr>
        <w:t>Obrázek 13 – Identifikace žadatele PO pokračování</w:t>
      </w:r>
    </w:p>
    <w:p w14:paraId="57B9C974" w14:textId="08AB3712" w:rsidR="00793032" w:rsidRDefault="00793032" w:rsidP="000D1B20">
      <w:pPr>
        <w:pStyle w:val="odrky"/>
      </w:pPr>
      <w:r>
        <w:rPr>
          <w:rStyle w:val="PolokaChar"/>
        </w:rPr>
        <w:t>Korespondenční adresa</w:t>
      </w:r>
      <w:r>
        <w:t xml:space="preserve"> – </w:t>
      </w:r>
      <w:r w:rsidR="000D1B20">
        <w:t xml:space="preserve">zaškrtněte čtvereček u „Korespondenční adresa“ a po rozbalení položek je </w:t>
      </w:r>
      <w:r w:rsidR="000D1B20" w:rsidRPr="000D1B20">
        <w:rPr>
          <w:color w:val="FF0000"/>
        </w:rPr>
        <w:t xml:space="preserve">vyplňte, i když se adresa shoduje </w:t>
      </w:r>
      <w:r w:rsidR="000D1B20">
        <w:t>se sídlem firmy nebo identifikací nemovitosti.</w:t>
      </w:r>
    </w:p>
    <w:p w14:paraId="4D8A1AB2" w14:textId="77777777" w:rsidR="00793032" w:rsidRDefault="00793032" w:rsidP="00DD4AD8">
      <w:pPr>
        <w:pStyle w:val="odrky"/>
        <w:numPr>
          <w:ilvl w:val="0"/>
          <w:numId w:val="0"/>
        </w:numPr>
      </w:pPr>
    </w:p>
    <w:p w14:paraId="2A82DA40" w14:textId="77777777" w:rsidR="004A1481" w:rsidRDefault="004A1481" w:rsidP="00DD4AD8">
      <w:pPr>
        <w:pStyle w:val="odrky"/>
        <w:numPr>
          <w:ilvl w:val="0"/>
          <w:numId w:val="0"/>
        </w:numPr>
      </w:pPr>
    </w:p>
    <w:p w14:paraId="0A7FA0BD" w14:textId="110002DF" w:rsidR="00793032" w:rsidRDefault="00793032" w:rsidP="00793032">
      <w:pPr>
        <w:pStyle w:val="Nadpis4"/>
      </w:pPr>
      <w:r>
        <w:rPr>
          <w:noProof/>
        </w:rPr>
        <w:drawing>
          <wp:anchor distT="0" distB="0" distL="114300" distR="114300" simplePos="0" relativeHeight="251699200" behindDoc="0" locked="0" layoutInCell="1" allowOverlap="1" wp14:anchorId="3A67EC29" wp14:editId="58E5622B">
            <wp:simplePos x="0" y="0"/>
            <wp:positionH relativeFrom="column">
              <wp:posOffset>1270</wp:posOffset>
            </wp:positionH>
            <wp:positionV relativeFrom="paragraph">
              <wp:posOffset>312420</wp:posOffset>
            </wp:positionV>
            <wp:extent cx="5834380" cy="3738245"/>
            <wp:effectExtent l="19050" t="19050" r="13970" b="1460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115" t="30326" r="21878" b="8152"/>
                    <a:stretch/>
                  </pic:blipFill>
                  <pic:spPr bwMode="auto">
                    <a:xfrm>
                      <a:off x="0" y="0"/>
                      <a:ext cx="5834380" cy="3738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Další vyplňované údaje – společné pro FOP i PO</w:t>
      </w:r>
    </w:p>
    <w:p w14:paraId="6655B43F" w14:textId="79DC3C3E" w:rsidR="00E77C8E" w:rsidRDefault="00E77C8E" w:rsidP="00EA16DB">
      <w:pPr>
        <w:rPr>
          <w:lang w:eastAsia="en-US"/>
        </w:rPr>
      </w:pPr>
    </w:p>
    <w:p w14:paraId="4983A4DD" w14:textId="1F684E04" w:rsidR="00793032" w:rsidRDefault="00793032" w:rsidP="00EA16DB">
      <w:pPr>
        <w:rPr>
          <w:lang w:eastAsia="en-US"/>
        </w:rPr>
      </w:pPr>
    </w:p>
    <w:p w14:paraId="00F0CB5A" w14:textId="77777777" w:rsidR="00E77C8E" w:rsidRDefault="00E77C8E" w:rsidP="00EA16DB">
      <w:pPr>
        <w:rPr>
          <w:lang w:eastAsia="en-US"/>
        </w:rPr>
      </w:pPr>
    </w:p>
    <w:p w14:paraId="30B5F5D7" w14:textId="77777777" w:rsidR="00E77C8E" w:rsidRDefault="00E77C8E" w:rsidP="00EA16DB">
      <w:pPr>
        <w:rPr>
          <w:lang w:eastAsia="en-US"/>
        </w:rPr>
      </w:pPr>
    </w:p>
    <w:p w14:paraId="4FA51126" w14:textId="77777777" w:rsidR="00E77C8E" w:rsidRDefault="00E77C8E" w:rsidP="00EA16DB">
      <w:pPr>
        <w:rPr>
          <w:lang w:eastAsia="en-US"/>
        </w:rPr>
      </w:pPr>
    </w:p>
    <w:p w14:paraId="0A8FAE32" w14:textId="77777777" w:rsidR="00E77C8E" w:rsidRDefault="00E77C8E" w:rsidP="00EA16DB">
      <w:pPr>
        <w:rPr>
          <w:lang w:eastAsia="en-US"/>
        </w:rPr>
      </w:pPr>
    </w:p>
    <w:p w14:paraId="451A659E" w14:textId="77777777" w:rsidR="00E77C8E" w:rsidRDefault="00E77C8E" w:rsidP="00EA16DB">
      <w:pPr>
        <w:rPr>
          <w:lang w:eastAsia="en-US"/>
        </w:rPr>
      </w:pPr>
    </w:p>
    <w:p w14:paraId="20B933BE" w14:textId="77777777" w:rsidR="00E77C8E" w:rsidRDefault="00E77C8E" w:rsidP="00EA16DB">
      <w:pPr>
        <w:rPr>
          <w:lang w:eastAsia="en-US"/>
        </w:rPr>
      </w:pPr>
    </w:p>
    <w:p w14:paraId="7C02D597" w14:textId="77777777" w:rsidR="00E77C8E" w:rsidRDefault="00E77C8E" w:rsidP="00EA16DB">
      <w:pPr>
        <w:rPr>
          <w:lang w:eastAsia="en-US"/>
        </w:rPr>
      </w:pPr>
    </w:p>
    <w:p w14:paraId="13C8EC55" w14:textId="77777777" w:rsidR="00E77C8E" w:rsidRDefault="00E77C8E" w:rsidP="00EA16DB">
      <w:pPr>
        <w:rPr>
          <w:lang w:eastAsia="en-US"/>
        </w:rPr>
      </w:pPr>
    </w:p>
    <w:p w14:paraId="4EDF8603" w14:textId="77777777" w:rsidR="00E77C8E" w:rsidRDefault="00E77C8E" w:rsidP="00EA16DB">
      <w:pPr>
        <w:rPr>
          <w:lang w:eastAsia="en-US"/>
        </w:rPr>
      </w:pPr>
    </w:p>
    <w:p w14:paraId="7024F5E8" w14:textId="77777777" w:rsidR="00E77C8E" w:rsidRDefault="00E77C8E" w:rsidP="00EA16DB">
      <w:pPr>
        <w:rPr>
          <w:lang w:eastAsia="en-US"/>
        </w:rPr>
      </w:pPr>
    </w:p>
    <w:p w14:paraId="54FAB6CC" w14:textId="22BAFB7E" w:rsidR="00E77C8E" w:rsidRDefault="00E77C8E" w:rsidP="00EA16DB">
      <w:pPr>
        <w:rPr>
          <w:lang w:eastAsia="en-US"/>
        </w:rPr>
      </w:pPr>
    </w:p>
    <w:p w14:paraId="0071A61B" w14:textId="43661905" w:rsidR="00EA16DB" w:rsidRDefault="00EA16DB" w:rsidP="00EA16DB">
      <w:pPr>
        <w:rPr>
          <w:lang w:eastAsia="en-US"/>
        </w:rPr>
      </w:pPr>
    </w:p>
    <w:p w14:paraId="262F60A1" w14:textId="6ACC11B7" w:rsidR="00E77C8E" w:rsidRDefault="00E77C8E" w:rsidP="00E77C8E">
      <w:pPr>
        <w:pStyle w:val="Titulek"/>
      </w:pPr>
      <w:r>
        <w:t>Obrázek 10 – Identifikace žadatele FOP pokračování</w:t>
      </w:r>
    </w:p>
    <w:p w14:paraId="566092B3" w14:textId="70454F63" w:rsidR="00E77C8E" w:rsidRDefault="00E77C8E" w:rsidP="00EA16DB">
      <w:pPr>
        <w:rPr>
          <w:lang w:eastAsia="en-US"/>
        </w:rPr>
      </w:pPr>
    </w:p>
    <w:p w14:paraId="47E113D7" w14:textId="38A2A630" w:rsidR="00E77C8E" w:rsidRDefault="00E77C8E" w:rsidP="00E77C8E">
      <w:pPr>
        <w:pStyle w:val="odrky"/>
      </w:pPr>
      <w:r>
        <w:rPr>
          <w:rStyle w:val="PolokaChar"/>
        </w:rPr>
        <w:t>Identifikace nemovitosti</w:t>
      </w:r>
      <w:r>
        <w:t xml:space="preserve"> – zde uveďte adresu střediska EKIS!!!!!!</w:t>
      </w:r>
    </w:p>
    <w:p w14:paraId="31D09108" w14:textId="77777777" w:rsidR="00E77C8E" w:rsidRDefault="00E77C8E" w:rsidP="00EA16DB">
      <w:pPr>
        <w:rPr>
          <w:lang w:eastAsia="en-US"/>
        </w:rPr>
      </w:pPr>
    </w:p>
    <w:p w14:paraId="2FE4F080" w14:textId="573B003D" w:rsidR="00793032" w:rsidRPr="00886DB7" w:rsidRDefault="00793032" w:rsidP="00793032">
      <w:pPr>
        <w:pStyle w:val="Titulek"/>
        <w:rPr>
          <w:b w:val="0"/>
          <w:i/>
        </w:rPr>
      </w:pPr>
      <w:r w:rsidRPr="00886DB7">
        <w:rPr>
          <w:b w:val="0"/>
          <w:i/>
        </w:rPr>
        <w:t>Obrázek 14</w:t>
      </w:r>
      <w:r w:rsidR="004A1481" w:rsidRPr="00886DB7">
        <w:rPr>
          <w:b w:val="0"/>
          <w:i/>
        </w:rPr>
        <w:t xml:space="preserve"> </w:t>
      </w:r>
      <w:r w:rsidR="00886DB7">
        <w:rPr>
          <w:b w:val="0"/>
          <w:i/>
        </w:rPr>
        <w:t>– identifikace nemovitosti=adresa poradny EKIS</w:t>
      </w:r>
    </w:p>
    <w:p w14:paraId="07C5F785" w14:textId="5881EBBF" w:rsidR="00B90759" w:rsidRDefault="00B90759" w:rsidP="004A1481">
      <w:pPr>
        <w:pStyle w:val="odrky"/>
        <w:rPr>
          <w:rStyle w:val="PolokaChar"/>
        </w:rPr>
      </w:pPr>
      <w:r>
        <w:rPr>
          <w:rStyle w:val="PolokaChar"/>
        </w:rPr>
        <w:lastRenderedPageBreak/>
        <w:t>Identifikace nemovitosti, která je předmětem žádosti</w:t>
      </w:r>
      <w:r w:rsidRPr="004A1481">
        <w:rPr>
          <w:rStyle w:val="PolokaChar"/>
        </w:rPr>
        <w:t xml:space="preserve"> </w:t>
      </w:r>
      <w:r w:rsidRPr="004A1481">
        <w:t xml:space="preserve">– </w:t>
      </w:r>
      <w:r w:rsidRPr="004A1481">
        <w:rPr>
          <w:color w:val="FF0000"/>
        </w:rPr>
        <w:t>vyplňte adresu střediska EKIS</w:t>
      </w:r>
      <w:r w:rsidRPr="004A1481">
        <w:t>, kde budou poskytovány poradenské služby</w:t>
      </w:r>
    </w:p>
    <w:p w14:paraId="22FE092A" w14:textId="11D94672" w:rsidR="00EA16DB" w:rsidRPr="00B90759" w:rsidRDefault="00B90759"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NOVOSTAVBA – nezaškrtávat</w:t>
      </w:r>
    </w:p>
    <w:p w14:paraId="3AEF854A" w14:textId="03D44B71" w:rsidR="00B90759" w:rsidRPr="004A1481" w:rsidRDefault="00356A4C"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Část obce –</w:t>
      </w:r>
      <w:r w:rsidR="007042BD">
        <w:t xml:space="preserve"> nepovinné</w:t>
      </w:r>
    </w:p>
    <w:p w14:paraId="36119F6E" w14:textId="786A7376" w:rsidR="000A308F" w:rsidRPr="000A308F" w:rsidRDefault="004A1481" w:rsidP="00E724E7">
      <w:pPr>
        <w:pStyle w:val="odrky"/>
      </w:pPr>
      <w:r w:rsidRPr="00E724E7">
        <w:rPr>
          <w:rStyle w:val="PolokaChar"/>
        </w:rPr>
        <w:t>Režim veřejné podpory</w:t>
      </w:r>
      <w:r w:rsidRPr="004A1481">
        <w:rPr>
          <w:rStyle w:val="PolokaChar"/>
        </w:rPr>
        <w:t xml:space="preserve"> </w:t>
      </w:r>
      <w:r w:rsidRPr="004A1481">
        <w:t xml:space="preserve">– </w:t>
      </w:r>
      <w:r w:rsidRPr="000A308F">
        <w:rPr>
          <w:rFonts w:cs="Tahoma"/>
        </w:rPr>
        <w:t xml:space="preserve">zaškrtněte čtvereček a následně </w:t>
      </w:r>
      <w:r w:rsidR="00347F56">
        <w:rPr>
          <w:rFonts w:cs="Tahoma"/>
        </w:rPr>
        <w:t xml:space="preserve">také </w:t>
      </w:r>
      <w:r w:rsidRPr="000A308F">
        <w:rPr>
          <w:rFonts w:cs="Tahoma"/>
        </w:rPr>
        <w:t xml:space="preserve">kolečko, </w:t>
      </w:r>
      <w:r w:rsidRPr="00E724E7">
        <w:rPr>
          <w:rFonts w:cs="Tahoma"/>
          <w:color w:val="FF0000"/>
        </w:rPr>
        <w:t>vyplňte částku podpory</w:t>
      </w:r>
      <w:r w:rsidR="000A308F">
        <w:rPr>
          <w:rFonts w:cs="Tahoma"/>
          <w:color w:val="FF0000"/>
        </w:rPr>
        <w:t xml:space="preserve"> v EURech</w:t>
      </w:r>
      <w:r w:rsidRPr="00E724E7">
        <w:rPr>
          <w:rFonts w:cs="Tahoma"/>
          <w:color w:val="FF0000"/>
        </w:rPr>
        <w:t>,</w:t>
      </w:r>
      <w:r w:rsidRPr="000A308F">
        <w:rPr>
          <w:rFonts w:cs="Tahoma"/>
        </w:rPr>
        <w:t xml:space="preserve"> kterou jste v rámci de minimis k datu podání žádosti čerpali. </w:t>
      </w:r>
    </w:p>
    <w:p w14:paraId="22232480" w14:textId="409A54EC" w:rsidR="00B657EC" w:rsidRPr="00B657EC" w:rsidRDefault="004A1481" w:rsidP="00B657EC">
      <w:pPr>
        <w:pStyle w:val="odrky"/>
        <w:jc w:val="left"/>
      </w:pPr>
      <w:r w:rsidRPr="00E724E7">
        <w:rPr>
          <w:rFonts w:cs="Tahoma"/>
        </w:rPr>
        <w:t xml:space="preserve">Na této webové adrese </w:t>
      </w:r>
      <w:r w:rsidR="00B657EC">
        <w:rPr>
          <w:rFonts w:cs="Tahoma"/>
        </w:rPr>
        <w:t xml:space="preserve"> </w:t>
      </w:r>
      <w:hyperlink r:id="rId41" w:history="1">
        <w:r w:rsidR="00B657EC" w:rsidRPr="004825C6">
          <w:rPr>
            <w:rStyle w:val="Hypertextovodkaz"/>
          </w:rPr>
          <w:t>https://www.szif.cz/cs/CmDocument?rid=%2Fapa_anon%2Fcs%2Fdokumenty_ke_stazeni%2Fnejcastejsi_dotazy%2Fpf%2F1472024968429.pdf</w:t>
        </w:r>
      </w:hyperlink>
      <w:r w:rsidRPr="00E724E7">
        <w:rPr>
          <w:rFonts w:cs="Tahoma"/>
        </w:rPr>
        <w:t xml:space="preserve"> </w:t>
      </w:r>
      <w:r w:rsidR="00B657EC">
        <w:rPr>
          <w:rFonts w:cs="Tahoma"/>
        </w:rPr>
        <w:t xml:space="preserve"> získáte informace, jak se přihlásit do registru de minimis. Získání přístupových kódů zabere pár dní, proto s tím neotálejte. </w:t>
      </w:r>
    </w:p>
    <w:p w14:paraId="232A0254" w14:textId="77B8BD71" w:rsidR="004A1481" w:rsidRDefault="00B657EC" w:rsidP="00B657EC">
      <w:pPr>
        <w:pStyle w:val="odrky"/>
      </w:pPr>
      <w:r>
        <w:t xml:space="preserve">Na této adrese  </w:t>
      </w:r>
      <w:hyperlink r:id="rId42" w:history="1">
        <w:r w:rsidRPr="004825C6">
          <w:rPr>
            <w:rStyle w:val="Hypertextovodkaz"/>
            <w:rFonts w:cs="Tahoma"/>
          </w:rPr>
          <w:t>http://eagri.cz/public/web/mze/</w:t>
        </w:r>
      </w:hyperlink>
      <w:r>
        <w:rPr>
          <w:rFonts w:cs="Tahoma"/>
        </w:rPr>
        <w:t xml:space="preserve"> (vpravo nahoře) se přihlásíte a </w:t>
      </w:r>
      <w:r w:rsidR="004A1481" w:rsidRPr="00E724E7">
        <w:t>najdete</w:t>
      </w:r>
      <w:r>
        <w:t xml:space="preserve"> si</w:t>
      </w:r>
      <w:r w:rsidR="004A1481" w:rsidRPr="00E724E7">
        <w:t xml:space="preserve"> podle IČO svou firmu a zjistíte výši vyčerpaného limitu de minimis</w:t>
      </w:r>
      <w:r w:rsidR="00347F56">
        <w:t xml:space="preserve"> v EURech</w:t>
      </w:r>
      <w:r w:rsidR="004A1481" w:rsidRPr="00E724E7">
        <w:t xml:space="preserve">. </w:t>
      </w:r>
    </w:p>
    <w:p w14:paraId="5CD468CB" w14:textId="684A71B5" w:rsidR="004A1481" w:rsidRDefault="004A1481" w:rsidP="004A1481">
      <w:pPr>
        <w:pStyle w:val="odrky"/>
        <w:numPr>
          <w:ilvl w:val="0"/>
          <w:numId w:val="0"/>
        </w:numPr>
        <w:ind w:left="360" w:hanging="360"/>
        <w:rPr>
          <w:rStyle w:val="PolokaChar"/>
        </w:rPr>
      </w:pPr>
    </w:p>
    <w:p w14:paraId="2D90F8DC" w14:textId="17E062B8" w:rsidR="003550D3" w:rsidRDefault="003550D3" w:rsidP="003550D3">
      <w:pPr>
        <w:pStyle w:val="Nadpis3"/>
        <w:tabs>
          <w:tab w:val="num" w:pos="1287"/>
        </w:tabs>
        <w:spacing w:after="60"/>
        <w:ind w:left="1287" w:hanging="1003"/>
        <w:contextualSpacing w:val="0"/>
      </w:pPr>
      <w:bookmarkStart w:id="33" w:name="_Toc422224432"/>
      <w:bookmarkStart w:id="34" w:name="_Toc472428328"/>
      <w:bookmarkStart w:id="35" w:name="_Toc490808075"/>
      <w:r>
        <w:t>Záložka Oblasti podpory</w:t>
      </w:r>
      <w:bookmarkEnd w:id="33"/>
      <w:bookmarkEnd w:id="34"/>
      <w:bookmarkEnd w:id="35"/>
    </w:p>
    <w:p w14:paraId="2DA7E185" w14:textId="49672573" w:rsidR="003550D3" w:rsidRDefault="003550D3" w:rsidP="001F3E8E">
      <w:pPr>
        <w:pStyle w:val="Obrzek0"/>
      </w:pPr>
      <w:r>
        <w:drawing>
          <wp:inline distT="0" distB="0" distL="0" distR="0" wp14:anchorId="34ACC1CB" wp14:editId="4E215CB8">
            <wp:extent cx="2295525" cy="314325"/>
            <wp:effectExtent l="0" t="0" r="9525" b="952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srcRect/>
                    <a:stretch>
                      <a:fillRect/>
                    </a:stretch>
                  </pic:blipFill>
                  <pic:spPr bwMode="auto">
                    <a:xfrm>
                      <a:off x="0" y="0"/>
                      <a:ext cx="2295525" cy="314325"/>
                    </a:xfrm>
                    <a:prstGeom prst="rect">
                      <a:avLst/>
                    </a:prstGeom>
                    <a:noFill/>
                    <a:ln w="9525">
                      <a:noFill/>
                      <a:miter lim="800000"/>
                      <a:headEnd/>
                      <a:tailEnd/>
                    </a:ln>
                  </pic:spPr>
                </pic:pic>
              </a:graphicData>
            </a:graphic>
          </wp:inline>
        </w:drawing>
      </w:r>
    </w:p>
    <w:p w14:paraId="1C837DBD" w14:textId="007A0547" w:rsidR="003550D3" w:rsidRPr="00886DB7" w:rsidRDefault="003550D3" w:rsidP="003550D3">
      <w:pPr>
        <w:pStyle w:val="Titulek"/>
        <w:rPr>
          <w:b w:val="0"/>
          <w:i/>
        </w:rPr>
      </w:pPr>
      <w:r w:rsidRPr="00886DB7">
        <w:rPr>
          <w:b w:val="0"/>
          <w:i/>
        </w:rPr>
        <w:t xml:space="preserve">Obrázek </w:t>
      </w:r>
      <w:r w:rsidR="00B90773" w:rsidRPr="00886DB7">
        <w:rPr>
          <w:b w:val="0"/>
          <w:i/>
        </w:rPr>
        <w:t>15</w:t>
      </w:r>
      <w:r w:rsidR="006F2D1A" w:rsidRPr="00886DB7">
        <w:rPr>
          <w:b w:val="0"/>
          <w:i/>
        </w:rPr>
        <w:t xml:space="preserve"> – </w:t>
      </w:r>
      <w:r w:rsidRPr="00886DB7">
        <w:rPr>
          <w:b w:val="0"/>
          <w:i/>
        </w:rPr>
        <w:t>Záložka Oblasti podpory</w:t>
      </w:r>
    </w:p>
    <w:p w14:paraId="4BA42894" w14:textId="7DFA6062" w:rsidR="003221F5" w:rsidRDefault="003550D3" w:rsidP="000A308F">
      <w:r w:rsidRPr="00F56C96">
        <w:t>Stav realizace</w:t>
      </w:r>
      <w:r w:rsidR="00F56C96" w:rsidRPr="00F56C96">
        <w:t xml:space="preserve"> systém</w:t>
      </w:r>
      <w:r w:rsidR="00F56C96" w:rsidRPr="00F56C96">
        <w:rPr>
          <w:rStyle w:val="PolokaChar"/>
          <w:i w:val="0"/>
        </w:rPr>
        <w:t xml:space="preserve"> </w:t>
      </w:r>
      <w:r w:rsidR="00F56C96" w:rsidRPr="00F56C96">
        <w:t>automaticky přednastaví</w:t>
      </w:r>
      <w:r w:rsidR="00F56C96" w:rsidRPr="00F56C96">
        <w:rPr>
          <w:rStyle w:val="PolokaChar"/>
          <w:i w:val="0"/>
        </w:rPr>
        <w:t xml:space="preserve"> </w:t>
      </w:r>
      <w:r w:rsidR="00F56C96" w:rsidRPr="00F56C96">
        <w:t>na</w:t>
      </w:r>
      <w:r w:rsidR="00F56C96">
        <w:rPr>
          <w:rStyle w:val="PolokaChar"/>
        </w:rPr>
        <w:t xml:space="preserve"> Žádost je podána před dokončením realizace projektu</w:t>
      </w:r>
      <w:r w:rsidR="00F56C96">
        <w:t xml:space="preserve">. </w:t>
      </w:r>
    </w:p>
    <w:p w14:paraId="70AD11DE" w14:textId="684F36BE" w:rsidR="00ED7797" w:rsidRDefault="00ED7797" w:rsidP="000A308F">
      <w:r>
        <w:rPr>
          <w:noProof/>
        </w:rPr>
        <w:drawing>
          <wp:anchor distT="0" distB="0" distL="114300" distR="114300" simplePos="0" relativeHeight="251731968" behindDoc="0" locked="0" layoutInCell="1" allowOverlap="1" wp14:anchorId="219483F6" wp14:editId="7FF07847">
            <wp:simplePos x="0" y="0"/>
            <wp:positionH relativeFrom="column">
              <wp:posOffset>28880</wp:posOffset>
            </wp:positionH>
            <wp:positionV relativeFrom="paragraph">
              <wp:posOffset>6527</wp:posOffset>
            </wp:positionV>
            <wp:extent cx="5939790" cy="3581400"/>
            <wp:effectExtent l="0" t="0" r="381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pf_obr.png"/>
                    <pic:cNvPicPr/>
                  </pic:nvPicPr>
                  <pic:blipFill>
                    <a:blip r:embed="rId44">
                      <a:extLst>
                        <a:ext uri="{28A0092B-C50C-407E-A947-70E740481C1C}">
                          <a14:useLocalDpi xmlns:a14="http://schemas.microsoft.com/office/drawing/2010/main" val="0"/>
                        </a:ext>
                      </a:extLst>
                    </a:blip>
                    <a:stretch>
                      <a:fillRect/>
                    </a:stretch>
                  </pic:blipFill>
                  <pic:spPr>
                    <a:xfrm>
                      <a:off x="0" y="0"/>
                      <a:ext cx="5939790" cy="3581400"/>
                    </a:xfrm>
                    <a:prstGeom prst="rect">
                      <a:avLst/>
                    </a:prstGeom>
                  </pic:spPr>
                </pic:pic>
              </a:graphicData>
            </a:graphic>
          </wp:anchor>
        </w:drawing>
      </w:r>
    </w:p>
    <w:p w14:paraId="3A936138" w14:textId="575EBB95" w:rsidR="00ED7797" w:rsidRDefault="00ED7797" w:rsidP="000A308F"/>
    <w:p w14:paraId="207A67FA" w14:textId="77777777" w:rsidR="00ED7797" w:rsidRDefault="00ED7797" w:rsidP="000A308F"/>
    <w:p w14:paraId="12F3A33C" w14:textId="77777777" w:rsidR="00ED7797" w:rsidRDefault="00ED7797" w:rsidP="000A308F"/>
    <w:p w14:paraId="27C9FE3A" w14:textId="77777777" w:rsidR="00ED7797" w:rsidRDefault="00ED7797" w:rsidP="000A308F"/>
    <w:p w14:paraId="0B2AD136" w14:textId="77777777" w:rsidR="00ED7797" w:rsidRDefault="00ED7797" w:rsidP="000A308F"/>
    <w:p w14:paraId="04A8CBCE" w14:textId="77777777" w:rsidR="00ED7797" w:rsidRDefault="00ED7797" w:rsidP="000A308F"/>
    <w:p w14:paraId="5A9F4060" w14:textId="77777777" w:rsidR="00ED7797" w:rsidRDefault="00ED7797" w:rsidP="000A308F"/>
    <w:p w14:paraId="2A7598F7" w14:textId="77777777" w:rsidR="00ED7797" w:rsidRDefault="00ED7797" w:rsidP="000A308F"/>
    <w:p w14:paraId="7C79F965" w14:textId="77777777" w:rsidR="00ED7797" w:rsidRDefault="00ED7797" w:rsidP="000A308F"/>
    <w:p w14:paraId="6E618456" w14:textId="77777777" w:rsidR="00ED7797" w:rsidRDefault="00ED7797" w:rsidP="000A308F"/>
    <w:p w14:paraId="2E1EBFC5" w14:textId="77777777" w:rsidR="00ED7797" w:rsidRDefault="00ED7797" w:rsidP="000A308F"/>
    <w:p w14:paraId="6CAFAB07" w14:textId="77777777" w:rsidR="00ED7797" w:rsidRDefault="00ED7797" w:rsidP="000A308F"/>
    <w:p w14:paraId="2A4109CE" w14:textId="77777777" w:rsidR="00ED7797" w:rsidRDefault="00ED7797" w:rsidP="000A308F"/>
    <w:p w14:paraId="1C21EACC" w14:textId="77777777" w:rsidR="00ED7797" w:rsidRDefault="00ED7797" w:rsidP="000A308F"/>
    <w:p w14:paraId="5C39481C" w14:textId="77777777" w:rsidR="00ED7797" w:rsidRDefault="00ED7797" w:rsidP="000A308F"/>
    <w:p w14:paraId="1C903643" w14:textId="77777777" w:rsidR="00ED7797" w:rsidRDefault="00ED7797" w:rsidP="000A308F"/>
    <w:p w14:paraId="02F102F4" w14:textId="77777777" w:rsidR="00ED7797" w:rsidRDefault="00ED7797" w:rsidP="000A308F"/>
    <w:p w14:paraId="17B665B7" w14:textId="60161C05" w:rsidR="003221F5" w:rsidRPr="00886DB7" w:rsidRDefault="003221F5" w:rsidP="003221F5">
      <w:pPr>
        <w:pStyle w:val="Titulek"/>
        <w:rPr>
          <w:b w:val="0"/>
          <w:i/>
        </w:rPr>
      </w:pPr>
      <w:r w:rsidRPr="00886DB7">
        <w:rPr>
          <w:b w:val="0"/>
          <w:i/>
        </w:rPr>
        <w:t xml:space="preserve">Obrázek 16 </w:t>
      </w:r>
    </w:p>
    <w:p w14:paraId="563A0A9A" w14:textId="2F685102" w:rsidR="003221F5" w:rsidRDefault="003221F5" w:rsidP="003221F5">
      <w:pPr>
        <w:pStyle w:val="odrky"/>
      </w:pPr>
      <w:r>
        <w:rPr>
          <w:rStyle w:val="PolokaChar"/>
        </w:rPr>
        <w:t>Oblast podpory, která bude zahrnuta do způsobilých výdajů</w:t>
      </w:r>
      <w:r>
        <w:t xml:space="preserve"> – zaškrtněte čtvereček vedle názvu a následně i čtvereček u „zálohy na poradenství“. Bez výběru této oblasti nelze následně vyplnit přehled výdajů.</w:t>
      </w:r>
    </w:p>
    <w:p w14:paraId="56E2FF20" w14:textId="77777777" w:rsidR="000A308F" w:rsidRDefault="000A308F" w:rsidP="000A308F">
      <w:pPr>
        <w:pStyle w:val="odrky"/>
        <w:numPr>
          <w:ilvl w:val="0"/>
          <w:numId w:val="0"/>
        </w:numPr>
        <w:ind w:left="360"/>
      </w:pPr>
    </w:p>
    <w:p w14:paraId="47432C09" w14:textId="77777777" w:rsidR="00ED7797" w:rsidRDefault="003221F5" w:rsidP="003221F5">
      <w:pPr>
        <w:pStyle w:val="odrky"/>
      </w:pPr>
      <w:r>
        <w:rPr>
          <w:rStyle w:val="PolokaChar"/>
        </w:rPr>
        <w:t>Parametry a indikátory projektu</w:t>
      </w:r>
      <w:r>
        <w:t xml:space="preserve"> – vyplňte počet přihlášených poradců</w:t>
      </w:r>
      <w:r w:rsidR="00ED7797">
        <w:t>.</w:t>
      </w:r>
    </w:p>
    <w:p w14:paraId="6A9A901E" w14:textId="36B68952" w:rsidR="00ED7797" w:rsidRDefault="00ED7797" w:rsidP="00ED7797">
      <w:pPr>
        <w:pStyle w:val="Odstavecseseznamem"/>
      </w:pPr>
    </w:p>
    <w:p w14:paraId="79A8ADB9" w14:textId="28291AE2" w:rsidR="003550D3" w:rsidRDefault="003550D3" w:rsidP="003550D3">
      <w:pPr>
        <w:pStyle w:val="Nadpis3"/>
        <w:tabs>
          <w:tab w:val="num" w:pos="1287"/>
        </w:tabs>
        <w:spacing w:after="60"/>
        <w:ind w:left="1287" w:hanging="1003"/>
        <w:contextualSpacing w:val="0"/>
      </w:pPr>
      <w:bookmarkStart w:id="36" w:name="_Toc422224433"/>
      <w:bookmarkStart w:id="37" w:name="_Toc472428329"/>
      <w:bookmarkStart w:id="38" w:name="_Toc490808076"/>
      <w:r>
        <w:lastRenderedPageBreak/>
        <w:t>Záložka Přílohy</w:t>
      </w:r>
      <w:bookmarkEnd w:id="36"/>
      <w:bookmarkEnd w:id="37"/>
      <w:bookmarkEnd w:id="38"/>
    </w:p>
    <w:p w14:paraId="571D7BB4" w14:textId="4D19BADE" w:rsidR="001676B9" w:rsidRDefault="00FF0315" w:rsidP="003550D3">
      <w:r>
        <w:t xml:space="preserve">Součástí </w:t>
      </w:r>
      <w:r w:rsidR="003550D3">
        <w:t xml:space="preserve">každé </w:t>
      </w:r>
      <w:r>
        <w:t xml:space="preserve">žádosti jsou přílohy, jejichž výčet </w:t>
      </w:r>
      <w:r w:rsidR="00F43683">
        <w:t>je uveden na</w:t>
      </w:r>
      <w:r>
        <w:t xml:space="preserve"> </w:t>
      </w:r>
      <w:r w:rsidR="008A44CE">
        <w:t>obrázku</w:t>
      </w:r>
      <w:r>
        <w:t xml:space="preserve"> níže</w:t>
      </w:r>
      <w:r w:rsidR="003550D3">
        <w:t xml:space="preserve">. </w:t>
      </w:r>
      <w:r w:rsidR="003550D3" w:rsidRPr="00E337FD">
        <w:t>Zda je</w:t>
      </w:r>
      <w:r w:rsidR="00EF7C2B" w:rsidRPr="00E337FD">
        <w:t xml:space="preserve"> </w:t>
      </w:r>
      <w:r w:rsidR="00847147" w:rsidRPr="00E337FD">
        <w:t>doložení</w:t>
      </w:r>
      <w:r w:rsidR="003550D3" w:rsidRPr="00E337FD">
        <w:t xml:space="preserve"> </w:t>
      </w:r>
      <w:r w:rsidRPr="00E337FD">
        <w:t xml:space="preserve">konkrétní </w:t>
      </w:r>
      <w:r w:rsidR="003550D3" w:rsidRPr="00E337FD">
        <w:t>příloh</w:t>
      </w:r>
      <w:r w:rsidR="00847147" w:rsidRPr="00E337FD">
        <w:t>y</w:t>
      </w:r>
      <w:r w:rsidRPr="00E337FD">
        <w:t xml:space="preserve"> </w:t>
      </w:r>
      <w:r w:rsidR="00847147" w:rsidRPr="00E337FD">
        <w:t xml:space="preserve">u </w:t>
      </w:r>
      <w:r w:rsidR="00F65FE6" w:rsidRPr="00E337FD">
        <w:t>Vaší</w:t>
      </w:r>
      <w:r w:rsidRPr="00E337FD">
        <w:t xml:space="preserve"> žádosti</w:t>
      </w:r>
      <w:r w:rsidR="00847147" w:rsidRPr="00E337FD">
        <w:t xml:space="preserve"> povinné</w:t>
      </w:r>
      <w:r w:rsidRPr="00E337FD">
        <w:t xml:space="preserve"> poznáte </w:t>
      </w:r>
      <w:r w:rsidR="003550D3" w:rsidRPr="00E337FD">
        <w:t xml:space="preserve">tak, že </w:t>
      </w:r>
      <w:r w:rsidR="00F43683" w:rsidRPr="00E337FD">
        <w:t xml:space="preserve">příloha </w:t>
      </w:r>
      <w:r w:rsidR="003550D3" w:rsidRPr="00E337FD">
        <w:t xml:space="preserve">je </w:t>
      </w:r>
      <w:r w:rsidR="003550D3" w:rsidRPr="00E337FD">
        <w:rPr>
          <w:b/>
        </w:rPr>
        <w:t>zvýrazněna tučn</w:t>
      </w:r>
      <w:r w:rsidR="00FA5B57" w:rsidRPr="00E337FD">
        <w:rPr>
          <w:b/>
        </w:rPr>
        <w:t>ým písmem</w:t>
      </w:r>
      <w:r w:rsidR="003550D3" w:rsidRPr="00E337FD">
        <w:t xml:space="preserve">. </w:t>
      </w:r>
      <w:r w:rsidR="003550D3">
        <w:t xml:space="preserve">U </w:t>
      </w:r>
      <w:r w:rsidR="00FA5B57">
        <w:t>zvýrazněných</w:t>
      </w:r>
      <w:r w:rsidR="003550D3">
        <w:t xml:space="preserve"> příloh označte </w:t>
      </w:r>
      <w:r w:rsidR="00583DBD">
        <w:t>zaškrtávací pole</w:t>
      </w:r>
      <w:r w:rsidR="001676B9">
        <w:t xml:space="preserve">, </w:t>
      </w:r>
      <w:r w:rsidR="003550D3">
        <w:t>že jste si vědomi, že přílohu musíte doložit.</w:t>
      </w:r>
    </w:p>
    <w:p w14:paraId="446C2451" w14:textId="7BED610F" w:rsidR="003469B8" w:rsidRDefault="003550D3" w:rsidP="003469B8">
      <w:r>
        <w:t xml:space="preserve">Pod každým názvem </w:t>
      </w:r>
      <w:r w:rsidR="00847147">
        <w:t xml:space="preserve">přílohy </w:t>
      </w:r>
      <w:r>
        <w:t xml:space="preserve">je </w:t>
      </w:r>
      <w:r w:rsidR="00847147">
        <w:t xml:space="preserve">navíc </w:t>
      </w:r>
      <w:r>
        <w:t>uvedeno</w:t>
      </w:r>
      <w:r w:rsidR="003469B8">
        <w:t xml:space="preserve"> (po zaškrtnutí čtverečku)</w:t>
      </w:r>
      <w:r w:rsidR="00FA5B57">
        <w:t>,</w:t>
      </w:r>
      <w:r>
        <w:t xml:space="preserve"> </w:t>
      </w:r>
      <w:r w:rsidR="00DD5D1D">
        <w:t>v jakých přípustných formátech je možné nahrát přílohu elektronicky</w:t>
      </w:r>
      <w:r w:rsidR="00847147">
        <w:t>.</w:t>
      </w:r>
      <w:r>
        <w:t xml:space="preserve"> </w:t>
      </w:r>
    </w:p>
    <w:p w14:paraId="555B3236" w14:textId="5CB170BD" w:rsidR="003550D3" w:rsidRPr="00BA37A7" w:rsidRDefault="00886DB7" w:rsidP="003469B8">
      <w:pPr>
        <w:pStyle w:val="Dleit"/>
        <w:ind w:left="0" w:firstLine="0"/>
        <w:rPr>
          <w:b/>
          <w:lang w:eastAsia="en-US"/>
        </w:rPr>
      </w:pPr>
      <w:r>
        <w:rPr>
          <w:noProof/>
        </w:rPr>
        <w:drawing>
          <wp:anchor distT="0" distB="0" distL="114300" distR="114300" simplePos="0" relativeHeight="251703296" behindDoc="0" locked="0" layoutInCell="1" allowOverlap="1" wp14:anchorId="33601CB6" wp14:editId="23E42B24">
            <wp:simplePos x="0" y="0"/>
            <wp:positionH relativeFrom="margin">
              <wp:align>right</wp:align>
            </wp:positionH>
            <wp:positionV relativeFrom="page">
              <wp:posOffset>2817572</wp:posOffset>
            </wp:positionV>
            <wp:extent cx="5958840" cy="4155440"/>
            <wp:effectExtent l="19050" t="19050" r="22860" b="1651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940" t="23010" r="20746" b="7179"/>
                    <a:stretch/>
                  </pic:blipFill>
                  <pic:spPr bwMode="auto">
                    <a:xfrm>
                      <a:off x="0" y="0"/>
                      <a:ext cx="5958840" cy="4155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1B">
        <w:rPr>
          <w:b/>
          <w:lang w:eastAsia="en-US"/>
        </w:rPr>
        <w:t>Přílohy</w:t>
      </w:r>
      <w:r w:rsidR="00BA37A7" w:rsidRPr="00BA37A7">
        <w:rPr>
          <w:b/>
          <w:lang w:eastAsia="en-US"/>
        </w:rPr>
        <w:t xml:space="preserve"> </w:t>
      </w:r>
      <w:r w:rsidR="00060F1B">
        <w:rPr>
          <w:b/>
          <w:lang w:eastAsia="en-US"/>
        </w:rPr>
        <w:t>musí být</w:t>
      </w:r>
      <w:r w:rsidR="00BA37A7" w:rsidRPr="00BA37A7">
        <w:rPr>
          <w:b/>
          <w:lang w:eastAsia="en-US"/>
        </w:rPr>
        <w:t xml:space="preserve"> ve formě naskenovaných příloh, které jsou řádně vyplněné, podepsané a orazítkované</w:t>
      </w:r>
      <w:r w:rsidR="00DD5D1D" w:rsidRPr="00BA37A7">
        <w:rPr>
          <w:b/>
          <w:lang w:eastAsia="en-US"/>
        </w:rPr>
        <w:t xml:space="preserve"> </w:t>
      </w:r>
    </w:p>
    <w:p w14:paraId="7DD2982F" w14:textId="19894ACB" w:rsidR="003B484C" w:rsidRDefault="003B484C" w:rsidP="001676B9">
      <w:pPr>
        <w:pStyle w:val="Titulek"/>
      </w:pPr>
    </w:p>
    <w:p w14:paraId="132549E0" w14:textId="08D37A6D" w:rsidR="003B484C" w:rsidRPr="00886DB7" w:rsidRDefault="003469B8" w:rsidP="001676B9">
      <w:pPr>
        <w:pStyle w:val="Titulek"/>
        <w:rPr>
          <w:b w:val="0"/>
          <w:i/>
        </w:rPr>
      </w:pPr>
      <w:r w:rsidRPr="00886DB7">
        <w:rPr>
          <w:b w:val="0"/>
          <w:i/>
        </w:rPr>
        <w:t>Obrázek 17</w:t>
      </w:r>
    </w:p>
    <w:p w14:paraId="188FC129" w14:textId="45FD6E3E" w:rsidR="003B484C" w:rsidRDefault="003B484C" w:rsidP="001676B9">
      <w:pPr>
        <w:pStyle w:val="Titulek"/>
      </w:pPr>
    </w:p>
    <w:p w14:paraId="5DF210DE" w14:textId="763730C2" w:rsidR="003B484C" w:rsidRPr="00663BB0" w:rsidRDefault="003469B8" w:rsidP="001676B9">
      <w:pPr>
        <w:pStyle w:val="Titulek"/>
        <w:rPr>
          <w:rFonts w:eastAsia="Times New Roman" w:cs="Times New Roman"/>
          <w:b w:val="0"/>
          <w:bCs w:val="0"/>
          <w:sz w:val="22"/>
          <w:szCs w:val="24"/>
          <w:u w:val="single"/>
          <w:lang w:eastAsia="cs-CZ"/>
        </w:rPr>
      </w:pPr>
      <w:r w:rsidRPr="003469B8">
        <w:rPr>
          <w:rFonts w:eastAsia="Times New Roman" w:cs="Times New Roman"/>
          <w:b w:val="0"/>
          <w:bCs w:val="0"/>
          <w:sz w:val="22"/>
          <w:szCs w:val="24"/>
          <w:lang w:eastAsia="cs-CZ"/>
        </w:rPr>
        <w:t>V</w:t>
      </w:r>
      <w:r>
        <w:rPr>
          <w:rFonts w:eastAsia="Times New Roman" w:cs="Times New Roman"/>
          <w:b w:val="0"/>
          <w:bCs w:val="0"/>
          <w:sz w:val="22"/>
          <w:szCs w:val="24"/>
          <w:lang w:eastAsia="cs-CZ"/>
        </w:rPr>
        <w:t xml:space="preserve"> prvním řádku se </w:t>
      </w:r>
      <w:r w:rsidR="00060F1B">
        <w:rPr>
          <w:rFonts w:eastAsia="Times New Roman" w:cs="Times New Roman"/>
          <w:b w:val="0"/>
          <w:bCs w:val="0"/>
          <w:sz w:val="22"/>
          <w:szCs w:val="24"/>
          <w:lang w:eastAsia="cs-CZ"/>
        </w:rPr>
        <w:t xml:space="preserve">automaticky </w:t>
      </w:r>
      <w:r>
        <w:rPr>
          <w:rFonts w:eastAsia="Times New Roman" w:cs="Times New Roman"/>
          <w:b w:val="0"/>
          <w:bCs w:val="0"/>
          <w:sz w:val="22"/>
          <w:szCs w:val="24"/>
          <w:lang w:eastAsia="cs-CZ"/>
        </w:rPr>
        <w:t xml:space="preserve">sčítá vložený datový objem příloh, které mohou </w:t>
      </w:r>
      <w:r w:rsidR="00B657EC">
        <w:rPr>
          <w:rFonts w:eastAsia="Times New Roman" w:cs="Times New Roman"/>
          <w:b w:val="0"/>
          <w:bCs w:val="0"/>
          <w:sz w:val="22"/>
          <w:szCs w:val="24"/>
          <w:lang w:eastAsia="cs-CZ"/>
        </w:rPr>
        <w:t xml:space="preserve">mít max. </w:t>
      </w:r>
      <w:r>
        <w:rPr>
          <w:rFonts w:eastAsia="Times New Roman" w:cs="Times New Roman"/>
          <w:b w:val="0"/>
          <w:bCs w:val="0"/>
          <w:sz w:val="22"/>
          <w:szCs w:val="24"/>
          <w:lang w:eastAsia="cs-CZ"/>
        </w:rPr>
        <w:t xml:space="preserve">10 MB. </w:t>
      </w:r>
      <w:r w:rsidRPr="003469B8">
        <w:rPr>
          <w:rFonts w:eastAsia="Times New Roman" w:cs="Times New Roman"/>
          <w:b w:val="0"/>
          <w:bCs w:val="0"/>
          <w:color w:val="FF0000"/>
          <w:sz w:val="22"/>
          <w:szCs w:val="24"/>
          <w:u w:val="single"/>
          <w:lang w:eastAsia="cs-CZ"/>
        </w:rPr>
        <w:t xml:space="preserve">Pokud </w:t>
      </w:r>
      <w:r w:rsidR="00060F1B">
        <w:rPr>
          <w:rFonts w:eastAsia="Times New Roman" w:cs="Times New Roman"/>
          <w:b w:val="0"/>
          <w:bCs w:val="0"/>
          <w:color w:val="FF0000"/>
          <w:sz w:val="22"/>
          <w:szCs w:val="24"/>
          <w:u w:val="single"/>
          <w:lang w:eastAsia="cs-CZ"/>
        </w:rPr>
        <w:t>mají vyšší objem</w:t>
      </w:r>
      <w:r w:rsidRPr="003469B8">
        <w:rPr>
          <w:rFonts w:eastAsia="Times New Roman" w:cs="Times New Roman"/>
          <w:b w:val="0"/>
          <w:bCs w:val="0"/>
          <w:color w:val="FF0000"/>
          <w:sz w:val="22"/>
          <w:szCs w:val="24"/>
          <w:u w:val="single"/>
          <w:lang w:eastAsia="cs-CZ"/>
        </w:rPr>
        <w:t>,</w:t>
      </w:r>
      <w:r w:rsidRPr="00663BB0">
        <w:rPr>
          <w:rFonts w:eastAsia="Times New Roman" w:cs="Times New Roman"/>
          <w:b w:val="0"/>
          <w:bCs w:val="0"/>
          <w:sz w:val="22"/>
          <w:szCs w:val="24"/>
          <w:u w:val="single"/>
          <w:lang w:eastAsia="cs-CZ"/>
        </w:rPr>
        <w:t xml:space="preserve"> lze vložit </w:t>
      </w:r>
      <w:r w:rsidR="00060F1B" w:rsidRPr="00663BB0">
        <w:rPr>
          <w:rFonts w:eastAsia="Times New Roman" w:cs="Times New Roman"/>
          <w:b w:val="0"/>
          <w:bCs w:val="0"/>
          <w:sz w:val="22"/>
          <w:szCs w:val="24"/>
          <w:u w:val="single"/>
          <w:lang w:eastAsia="cs-CZ"/>
        </w:rPr>
        <w:t>jen</w:t>
      </w:r>
      <w:r w:rsidRPr="00663BB0">
        <w:rPr>
          <w:rFonts w:eastAsia="Times New Roman" w:cs="Times New Roman"/>
          <w:b w:val="0"/>
          <w:bCs w:val="0"/>
          <w:sz w:val="22"/>
          <w:szCs w:val="24"/>
          <w:u w:val="single"/>
          <w:lang w:eastAsia="cs-CZ"/>
        </w:rPr>
        <w:t xml:space="preserve"> list ve formátu doc, docx, na kterém uvede</w:t>
      </w:r>
      <w:r w:rsidR="00060F1B" w:rsidRPr="00663BB0">
        <w:rPr>
          <w:rFonts w:eastAsia="Times New Roman" w:cs="Times New Roman"/>
          <w:b w:val="0"/>
          <w:bCs w:val="0"/>
          <w:sz w:val="22"/>
          <w:szCs w:val="24"/>
          <w:u w:val="single"/>
          <w:lang w:eastAsia="cs-CZ"/>
        </w:rPr>
        <w:t>te</w:t>
      </w:r>
      <w:r w:rsidRPr="00663BB0">
        <w:rPr>
          <w:rFonts w:eastAsia="Times New Roman" w:cs="Times New Roman"/>
          <w:b w:val="0"/>
          <w:bCs w:val="0"/>
          <w:sz w:val="22"/>
          <w:szCs w:val="24"/>
          <w:u w:val="single"/>
          <w:lang w:eastAsia="cs-CZ"/>
        </w:rPr>
        <w:t xml:space="preserve">, že z důvodu velikosti souboru bude příloha </w:t>
      </w:r>
      <w:r w:rsidR="00B657EC">
        <w:rPr>
          <w:rFonts w:eastAsia="Times New Roman" w:cs="Times New Roman"/>
          <w:b w:val="0"/>
          <w:bCs w:val="0"/>
          <w:sz w:val="22"/>
          <w:szCs w:val="24"/>
          <w:u w:val="single"/>
          <w:lang w:eastAsia="cs-CZ"/>
        </w:rPr>
        <w:t xml:space="preserve">č…. </w:t>
      </w:r>
      <w:r w:rsidRPr="00663BB0">
        <w:rPr>
          <w:rFonts w:eastAsia="Times New Roman" w:cs="Times New Roman"/>
          <w:b w:val="0"/>
          <w:bCs w:val="0"/>
          <w:sz w:val="22"/>
          <w:szCs w:val="24"/>
          <w:u w:val="single"/>
          <w:lang w:eastAsia="cs-CZ"/>
        </w:rPr>
        <w:t>zaslána spolu s žádostí na datovém nosiči (CD, flash) !!!!!</w:t>
      </w:r>
    </w:p>
    <w:p w14:paraId="033F52A2" w14:textId="77C07F1F" w:rsidR="003469B8" w:rsidRPr="00663BB0" w:rsidRDefault="00060F1B" w:rsidP="003469B8">
      <w:r>
        <w:rPr>
          <w:color w:val="FF0000"/>
        </w:rPr>
        <w:t>Je-li třeba</w:t>
      </w:r>
      <w:r w:rsidR="003469B8" w:rsidRPr="00CC2417">
        <w:rPr>
          <w:color w:val="FF0000"/>
        </w:rPr>
        <w:t xml:space="preserve"> vložit více souborů u je</w:t>
      </w:r>
      <w:r w:rsidR="00CC2417" w:rsidRPr="00CC2417">
        <w:rPr>
          <w:color w:val="FF0000"/>
        </w:rPr>
        <w:t xml:space="preserve">dné přílohy, </w:t>
      </w:r>
      <w:r w:rsidR="00CC2417" w:rsidRPr="00663BB0">
        <w:t xml:space="preserve">např. více jednotlivých oprávnění, </w:t>
      </w:r>
      <w:r w:rsidR="009216BE">
        <w:t xml:space="preserve">můžete je </w:t>
      </w:r>
      <w:r w:rsidR="00CC2417" w:rsidRPr="00663BB0">
        <w:t>„zazipovat“ a vložit jako jeden soubor s formátem „zip“.</w:t>
      </w:r>
      <w:r w:rsidRPr="00663BB0">
        <w:t xml:space="preserve"> Nebo udělat jeden s</w:t>
      </w:r>
      <w:r w:rsidR="009216BE">
        <w:t>can. snímek z ví</w:t>
      </w:r>
      <w:r w:rsidR="00627DB2">
        <w:t>ce listů příloh, nebo je vkládat j</w:t>
      </w:r>
      <w:r w:rsidR="009216BE">
        <w:t>ednotlivě.</w:t>
      </w:r>
    </w:p>
    <w:p w14:paraId="2A7DFFB9" w14:textId="03583A3A" w:rsidR="003B484C" w:rsidRDefault="00B657EC" w:rsidP="001676B9">
      <w:pPr>
        <w:pStyle w:val="Titulek"/>
        <w:rPr>
          <w:rFonts w:eastAsia="Times New Roman" w:cs="Times New Roman"/>
          <w:b w:val="0"/>
          <w:bCs w:val="0"/>
          <w:sz w:val="22"/>
          <w:szCs w:val="24"/>
          <w:lang w:eastAsia="cs-CZ"/>
        </w:rPr>
      </w:pPr>
      <w:r>
        <w:rPr>
          <w:rFonts w:eastAsia="Times New Roman" w:cs="Times New Roman"/>
          <w:b w:val="0"/>
          <w:bCs w:val="0"/>
          <w:sz w:val="22"/>
          <w:szCs w:val="24"/>
          <w:lang w:eastAsia="cs-CZ"/>
        </w:rPr>
        <w:t>Seznam p</w:t>
      </w:r>
      <w:r w:rsidR="00CC2417">
        <w:rPr>
          <w:rFonts w:eastAsia="Times New Roman" w:cs="Times New Roman"/>
          <w:b w:val="0"/>
          <w:bCs w:val="0"/>
          <w:sz w:val="22"/>
          <w:szCs w:val="24"/>
          <w:lang w:eastAsia="cs-CZ"/>
        </w:rPr>
        <w:t>ovinn</w:t>
      </w:r>
      <w:r>
        <w:rPr>
          <w:rFonts w:eastAsia="Times New Roman" w:cs="Times New Roman"/>
          <w:b w:val="0"/>
          <w:bCs w:val="0"/>
          <w:sz w:val="22"/>
          <w:szCs w:val="24"/>
          <w:lang w:eastAsia="cs-CZ"/>
        </w:rPr>
        <w:t>ých</w:t>
      </w:r>
      <w:r w:rsidR="00CC2417">
        <w:rPr>
          <w:rFonts w:eastAsia="Times New Roman" w:cs="Times New Roman"/>
          <w:b w:val="0"/>
          <w:bCs w:val="0"/>
          <w:sz w:val="22"/>
          <w:szCs w:val="24"/>
          <w:lang w:eastAsia="cs-CZ"/>
        </w:rPr>
        <w:t xml:space="preserve"> příloh, které </w:t>
      </w:r>
      <w:r w:rsidR="00060F1B">
        <w:rPr>
          <w:rFonts w:eastAsia="Times New Roman" w:cs="Times New Roman"/>
          <w:b w:val="0"/>
          <w:bCs w:val="0"/>
          <w:sz w:val="22"/>
          <w:szCs w:val="24"/>
          <w:lang w:eastAsia="cs-CZ"/>
        </w:rPr>
        <w:t>musíte</w:t>
      </w:r>
      <w:r w:rsidR="00CC2417">
        <w:rPr>
          <w:rFonts w:eastAsia="Times New Roman" w:cs="Times New Roman"/>
          <w:b w:val="0"/>
          <w:bCs w:val="0"/>
          <w:sz w:val="22"/>
          <w:szCs w:val="24"/>
          <w:lang w:eastAsia="cs-CZ"/>
        </w:rPr>
        <w:t xml:space="preserve"> </w:t>
      </w:r>
      <w:r w:rsidR="00627DB2">
        <w:rPr>
          <w:rFonts w:eastAsia="Times New Roman" w:cs="Times New Roman"/>
          <w:b w:val="0"/>
          <w:bCs w:val="0"/>
          <w:sz w:val="22"/>
          <w:szCs w:val="24"/>
          <w:lang w:eastAsia="cs-CZ"/>
        </w:rPr>
        <w:t xml:space="preserve">elektronicky </w:t>
      </w:r>
      <w:r w:rsidR="00CC2417">
        <w:rPr>
          <w:rFonts w:eastAsia="Times New Roman" w:cs="Times New Roman"/>
          <w:b w:val="0"/>
          <w:bCs w:val="0"/>
          <w:sz w:val="22"/>
          <w:szCs w:val="24"/>
          <w:lang w:eastAsia="cs-CZ"/>
        </w:rPr>
        <w:t xml:space="preserve">vkládat, naleznete u výzvy k podávání žádostí o dotaci na adrese </w:t>
      </w:r>
      <w:hyperlink r:id="rId46" w:history="1">
        <w:r w:rsidR="00CC2417" w:rsidRPr="009003CF">
          <w:rPr>
            <w:rStyle w:val="Hypertextovodkaz"/>
            <w:rFonts w:eastAsia="Times New Roman" w:cs="Times New Roman"/>
            <w:b w:val="0"/>
            <w:bCs w:val="0"/>
            <w:sz w:val="22"/>
            <w:szCs w:val="24"/>
            <w:lang w:eastAsia="cs-CZ"/>
          </w:rPr>
          <w:t>www.mpo-efekt.cz</w:t>
        </w:r>
      </w:hyperlink>
      <w:r w:rsidR="00CC2417">
        <w:rPr>
          <w:rFonts w:eastAsia="Times New Roman" w:cs="Times New Roman"/>
          <w:b w:val="0"/>
          <w:bCs w:val="0"/>
          <w:sz w:val="22"/>
          <w:szCs w:val="24"/>
          <w:lang w:eastAsia="cs-CZ"/>
        </w:rPr>
        <w:t xml:space="preserve">. </w:t>
      </w:r>
      <w:r>
        <w:rPr>
          <w:rFonts w:eastAsia="Times New Roman" w:cs="Times New Roman"/>
          <w:b w:val="0"/>
          <w:bCs w:val="0"/>
          <w:sz w:val="22"/>
          <w:szCs w:val="24"/>
          <w:lang w:eastAsia="cs-CZ"/>
        </w:rPr>
        <w:t xml:space="preserve">Formuláře naleznete na adrese </w:t>
      </w:r>
      <w:hyperlink r:id="rId47" w:history="1">
        <w:r w:rsidRPr="004825C6">
          <w:rPr>
            <w:rStyle w:val="Hypertextovodkaz"/>
            <w:rFonts w:eastAsia="Times New Roman" w:cs="Times New Roman"/>
            <w:b w:val="0"/>
            <w:bCs w:val="0"/>
            <w:sz w:val="22"/>
            <w:szCs w:val="24"/>
            <w:lang w:eastAsia="cs-CZ"/>
          </w:rPr>
          <w:t>https://www.mpo-efekt.cz/cz/programy-podpory/54039</w:t>
        </w:r>
      </w:hyperlink>
      <w:r>
        <w:rPr>
          <w:rFonts w:eastAsia="Times New Roman" w:cs="Times New Roman"/>
          <w:b w:val="0"/>
          <w:bCs w:val="0"/>
          <w:sz w:val="22"/>
          <w:szCs w:val="24"/>
          <w:lang w:eastAsia="cs-CZ"/>
        </w:rPr>
        <w:t xml:space="preserve"> pod tabulkou sktivit programu.</w:t>
      </w:r>
    </w:p>
    <w:p w14:paraId="7EFB3D92" w14:textId="25446826" w:rsidR="007F5C30" w:rsidRDefault="007F5C30" w:rsidP="007F5C30">
      <w:r w:rsidRPr="00E337FD">
        <w:rPr>
          <w:color w:val="FF0000"/>
        </w:rPr>
        <w:t xml:space="preserve">Většinu příloh není nutné posílat </w:t>
      </w:r>
      <w:r w:rsidR="00E337FD" w:rsidRPr="00E337FD">
        <w:rPr>
          <w:color w:val="FF0000"/>
        </w:rPr>
        <w:t xml:space="preserve">v listinné podobě </w:t>
      </w:r>
      <w:r>
        <w:t xml:space="preserve">spolu s žádostí. Seznam příloh, které se musí k žádosti přiložit </w:t>
      </w:r>
      <w:r w:rsidR="00B657EC">
        <w:t xml:space="preserve">písemně, také </w:t>
      </w:r>
      <w:r>
        <w:t>naleznete ve výzvě k podávání žádostí o dotaci.</w:t>
      </w:r>
    </w:p>
    <w:p w14:paraId="75AB69F1" w14:textId="77777777" w:rsidR="005D12BF" w:rsidRDefault="005D12BF" w:rsidP="007F5C30"/>
    <w:p w14:paraId="4C0C4767" w14:textId="492129D8" w:rsidR="005D12BF" w:rsidRDefault="005D12BF" w:rsidP="007F5C30">
      <w:r>
        <w:lastRenderedPageBreak/>
        <w:t>(z výzvy vypadla omylem krátkodobě elektronická příloha č. 31 - tabulka o poradcích. V elektronické žádosti je povinná, takže ji také vložte elektronicky).</w:t>
      </w:r>
    </w:p>
    <w:p w14:paraId="59EBF049" w14:textId="50F2E4D7" w:rsidR="00A36EA7" w:rsidRPr="00663BB0" w:rsidRDefault="00A36EA7" w:rsidP="00A36EA7">
      <w:pPr>
        <w:pBdr>
          <w:top w:val="single" w:sz="4" w:space="1" w:color="auto"/>
        </w:pBdr>
        <w:shd w:val="clear" w:color="auto" w:fill="FFFFFF"/>
        <w:spacing w:before="100" w:beforeAutospacing="1" w:after="100" w:afterAutospacing="1"/>
        <w:rPr>
          <w:rFonts w:ascii="Helvetica" w:hAnsi="Helvetica" w:cs="Helvetica"/>
          <w:i/>
          <w:sz w:val="21"/>
          <w:szCs w:val="21"/>
        </w:rPr>
      </w:pPr>
      <w:r w:rsidRPr="00E337FD">
        <w:rPr>
          <w:rFonts w:ascii="Helvetica" w:hAnsi="Helvetica" w:cs="Helvetica"/>
          <w:i/>
          <w:sz w:val="21"/>
          <w:szCs w:val="21"/>
        </w:rPr>
        <w:t>V případě, že někdo nemá skener, je tu (n</w:t>
      </w:r>
      <w:r w:rsidRPr="00663BB0">
        <w:rPr>
          <w:rFonts w:ascii="Helvetica" w:hAnsi="Helvetica" w:cs="Helvetica"/>
          <w:i/>
          <w:sz w:val="21"/>
          <w:szCs w:val="21"/>
        </w:rPr>
        <w:t>e příliš vhodná) tato  možnost:</w:t>
      </w:r>
    </w:p>
    <w:p w14:paraId="4B6DF5F0" w14:textId="56C896DB" w:rsidR="00A36EA7" w:rsidRPr="00663BB0"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Můžete vložit jako povinnou elektronickou přílohu dokument se zněním např. – na místo elektronické přílohy č. 3 vkládám toto oznámení - z technických důvodů nahrazuji elektronickou formu přílohy č. 3 formou písemnou, takže vyžádanou přílohu č. 3 vyplněnou a podepsanou přikládám v listinné podobě k písemné žádosti. </w:t>
      </w:r>
    </w:p>
    <w:p w14:paraId="5480D4B9" w14:textId="58C82B9F" w:rsidR="00A36EA7" w:rsidRPr="00663BB0" w:rsidRDefault="00A36EA7" w:rsidP="00A36EA7">
      <w:pPr>
        <w:shd w:val="clear" w:color="auto" w:fill="FFFFFF"/>
        <w:spacing w:before="100" w:beforeAutospacing="1" w:after="100" w:afterAutospacing="1"/>
        <w:rPr>
          <w:rFonts w:ascii="Helvetica" w:hAnsi="Helvetica" w:cs="Helvetica"/>
          <w:b/>
          <w:i/>
          <w:sz w:val="21"/>
          <w:szCs w:val="21"/>
          <w:u w:val="single"/>
        </w:rPr>
      </w:pPr>
      <w:r w:rsidRPr="00663BB0">
        <w:rPr>
          <w:rFonts w:ascii="Helvetica" w:hAnsi="Helvetica" w:cs="Helvetica"/>
          <w:i/>
          <w:sz w:val="21"/>
          <w:szCs w:val="21"/>
        </w:rPr>
        <w:t xml:space="preserve">Tento text byste vložili elektronicky ve formě doc, docx do seznamu příloh místo této přílohy. </w:t>
      </w:r>
      <w:r w:rsidRPr="00663BB0">
        <w:rPr>
          <w:rFonts w:ascii="Helvetica" w:hAnsi="Helvetica" w:cs="Helvetica"/>
          <w:b/>
          <w:i/>
          <w:sz w:val="21"/>
          <w:szCs w:val="21"/>
          <w:u w:val="single"/>
        </w:rPr>
        <w:t>Kolonka totiž nemůže zůstat prázdná bez přílohy.</w:t>
      </w:r>
    </w:p>
    <w:p w14:paraId="6D6DA38E" w14:textId="44FA1F36" w:rsidR="00A36EA7" w:rsidRPr="00E337FD"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Ostatní čestná prohlášení č. 17, 19 a č. 31 jsou otevřená pro psaní. Potom vyplnit, uložit, soubor vložit jako přílohu. </w:t>
      </w:r>
      <w:r w:rsidRPr="00E337FD">
        <w:rPr>
          <w:rFonts w:ascii="Helvetica" w:hAnsi="Helvetica" w:cs="Helvetica"/>
          <w:b/>
          <w:i/>
          <w:sz w:val="21"/>
          <w:szCs w:val="21"/>
        </w:rPr>
        <w:t>PROTOŽE BEZ SKENERU TO BUDE JEN COSI BEZ PODPISU, MUSÍTE TUTO PŘÍLOHU TAKÉ ZASLAT PAPÍROVĚ V OBÁLCE S PÍSEMNOU ŽÁDOSTÍ.</w:t>
      </w:r>
    </w:p>
    <w:p w14:paraId="22288370" w14:textId="2EDDB897" w:rsidR="00A36EA7" w:rsidRPr="00E337FD" w:rsidRDefault="00A36EA7" w:rsidP="00A36EA7">
      <w:pPr>
        <w:pBdr>
          <w:bottom w:val="single" w:sz="4" w:space="1" w:color="auto"/>
        </w:pBdr>
        <w:shd w:val="clear" w:color="auto" w:fill="FFFFFF"/>
        <w:spacing w:before="100" w:beforeAutospacing="1" w:after="100" w:afterAutospacing="1"/>
        <w:rPr>
          <w:rFonts w:ascii="Helvetica" w:hAnsi="Helvetica" w:cs="Helvetica"/>
          <w:sz w:val="21"/>
          <w:szCs w:val="21"/>
        </w:rPr>
      </w:pPr>
      <w:r w:rsidRPr="00E337FD">
        <w:rPr>
          <w:rFonts w:ascii="Helvetica" w:hAnsi="Helvetica" w:cs="Helvetica"/>
          <w:sz w:val="21"/>
          <w:szCs w:val="21"/>
        </w:rPr>
        <w:t>Důrazně doporučujeme použít skener a vložit elektronicky přílohy již vyplněné a podepsané.</w:t>
      </w:r>
    </w:p>
    <w:p w14:paraId="36966B90" w14:textId="77777777" w:rsidR="003550D3" w:rsidRDefault="003550D3" w:rsidP="003550D3">
      <w:pPr>
        <w:pStyle w:val="Nadpis3"/>
        <w:tabs>
          <w:tab w:val="num" w:pos="1287"/>
        </w:tabs>
        <w:spacing w:after="60"/>
        <w:ind w:left="1287" w:hanging="1003"/>
        <w:contextualSpacing w:val="0"/>
      </w:pPr>
      <w:bookmarkStart w:id="39" w:name="_Toc472428330"/>
      <w:bookmarkStart w:id="40" w:name="_Toc422224434"/>
      <w:bookmarkStart w:id="41" w:name="_Toc472428331"/>
      <w:bookmarkStart w:id="42" w:name="_Toc490808077"/>
      <w:bookmarkEnd w:id="39"/>
      <w:r>
        <w:t>Záložka Přehled výdajů</w:t>
      </w:r>
      <w:bookmarkEnd w:id="40"/>
      <w:bookmarkEnd w:id="41"/>
      <w:bookmarkEnd w:id="42"/>
    </w:p>
    <w:p w14:paraId="43A935B3" w14:textId="77777777" w:rsidR="003550D3" w:rsidRDefault="003550D3" w:rsidP="00CE75E8">
      <w:pPr>
        <w:pStyle w:val="obrzek"/>
      </w:pPr>
      <w:r w:rsidRPr="00CE75E8">
        <w:drawing>
          <wp:inline distT="0" distB="0" distL="0" distR="0" wp14:anchorId="0B28F5DF" wp14:editId="3D6D2E53">
            <wp:extent cx="2228850" cy="41910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srcRect/>
                    <a:stretch>
                      <a:fillRect/>
                    </a:stretch>
                  </pic:blipFill>
                  <pic:spPr bwMode="auto">
                    <a:xfrm>
                      <a:off x="0" y="0"/>
                      <a:ext cx="2228850" cy="419100"/>
                    </a:xfrm>
                    <a:prstGeom prst="rect">
                      <a:avLst/>
                    </a:prstGeom>
                    <a:noFill/>
                    <a:ln w="9525">
                      <a:noFill/>
                      <a:miter lim="800000"/>
                      <a:headEnd/>
                      <a:tailEnd/>
                    </a:ln>
                  </pic:spPr>
                </pic:pic>
              </a:graphicData>
            </a:graphic>
          </wp:inline>
        </w:drawing>
      </w:r>
    </w:p>
    <w:p w14:paraId="4D7DEB51" w14:textId="5E6B65B4" w:rsidR="003550D3" w:rsidRPr="00886DB7" w:rsidRDefault="003550D3" w:rsidP="003550D3">
      <w:pPr>
        <w:pStyle w:val="Titulek"/>
        <w:rPr>
          <w:b w:val="0"/>
          <w:i/>
        </w:rPr>
      </w:pPr>
      <w:r w:rsidRPr="00886DB7">
        <w:rPr>
          <w:b w:val="0"/>
          <w:i/>
        </w:rPr>
        <w:t xml:space="preserve">Obrázek </w:t>
      </w:r>
      <w:r w:rsidR="007F5C30" w:rsidRPr="00886DB7">
        <w:rPr>
          <w:b w:val="0"/>
          <w:i/>
        </w:rPr>
        <w:t>18</w:t>
      </w:r>
      <w:r w:rsidR="006F2D1A" w:rsidRPr="00886DB7">
        <w:rPr>
          <w:b w:val="0"/>
          <w:i/>
        </w:rPr>
        <w:t xml:space="preserve"> – </w:t>
      </w:r>
      <w:r w:rsidRPr="00886DB7">
        <w:rPr>
          <w:b w:val="0"/>
          <w:i/>
        </w:rPr>
        <w:t>Záložka přehled výdajů</w:t>
      </w:r>
    </w:p>
    <w:p w14:paraId="72B973B7" w14:textId="381617CB" w:rsidR="003550D3" w:rsidRPr="00B5547A" w:rsidRDefault="003550D3" w:rsidP="003550D3">
      <w:r>
        <w:t xml:space="preserve">V této záložce se vyplňují u vybraných oblastí podpory jak </w:t>
      </w:r>
      <w:r w:rsidRPr="001C6AFF">
        <w:rPr>
          <w:rStyle w:val="PolokaChar"/>
        </w:rPr>
        <w:t>Celkové výdaje</w:t>
      </w:r>
      <w:r w:rsidRPr="0072637B">
        <w:rPr>
          <w:i/>
        </w:rPr>
        <w:t xml:space="preserve">, </w:t>
      </w:r>
      <w:r w:rsidRPr="001676B9">
        <w:t>tak</w:t>
      </w:r>
      <w:r w:rsidRPr="0072637B">
        <w:rPr>
          <w:i/>
        </w:rPr>
        <w:t xml:space="preserve"> </w:t>
      </w:r>
      <w:r w:rsidRPr="001C6AFF">
        <w:rPr>
          <w:rStyle w:val="PolokaChar"/>
        </w:rPr>
        <w:t>Celkové způsobilé výdaje</w:t>
      </w:r>
      <w:r w:rsidRPr="0072637B">
        <w:rPr>
          <w:i/>
        </w:rPr>
        <w:t>.</w:t>
      </w:r>
      <w:r w:rsidR="00DD5D1D">
        <w:rPr>
          <w:i/>
        </w:rPr>
        <w:t xml:space="preserve"> </w:t>
      </w:r>
    </w:p>
    <w:p w14:paraId="78C22FA1" w14:textId="21CB3626" w:rsidR="003B484C" w:rsidRDefault="007F5C30" w:rsidP="00CE75E8">
      <w:pPr>
        <w:pStyle w:val="obrzek"/>
      </w:pPr>
      <w:r>
        <w:drawing>
          <wp:anchor distT="0" distB="0" distL="114300" distR="114300" simplePos="0" relativeHeight="251705344" behindDoc="0" locked="0" layoutInCell="1" allowOverlap="1" wp14:anchorId="4894D5EA" wp14:editId="16AA3E7F">
            <wp:simplePos x="0" y="0"/>
            <wp:positionH relativeFrom="column">
              <wp:posOffset>1529</wp:posOffset>
            </wp:positionH>
            <wp:positionV relativeFrom="paragraph">
              <wp:posOffset>1218</wp:posOffset>
            </wp:positionV>
            <wp:extent cx="5932800" cy="3052800"/>
            <wp:effectExtent l="19050" t="19050" r="11430" b="1460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2940" t="24049" r="21330" b="24997"/>
                    <a:stretch/>
                  </pic:blipFill>
                  <pic:spPr bwMode="auto">
                    <a:xfrm>
                      <a:off x="0" y="0"/>
                      <a:ext cx="5932800" cy="305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A2DD9" w14:textId="77777777" w:rsidR="003B484C" w:rsidRDefault="003B484C" w:rsidP="00CE75E8">
      <w:pPr>
        <w:pStyle w:val="obrzek"/>
      </w:pPr>
    </w:p>
    <w:p w14:paraId="37ADA923" w14:textId="0F07E2FE" w:rsidR="003B484C" w:rsidRDefault="003B484C" w:rsidP="00CE75E8">
      <w:pPr>
        <w:pStyle w:val="obrzek"/>
      </w:pPr>
    </w:p>
    <w:p w14:paraId="1C3E6C3F" w14:textId="5F7DB12D" w:rsidR="003B484C" w:rsidRDefault="003B484C" w:rsidP="00CE75E8">
      <w:pPr>
        <w:pStyle w:val="obrzek"/>
      </w:pPr>
    </w:p>
    <w:p w14:paraId="21CB8022" w14:textId="5D1231F8" w:rsidR="003B484C" w:rsidRDefault="003B484C" w:rsidP="00CE75E8">
      <w:pPr>
        <w:pStyle w:val="obrzek"/>
      </w:pPr>
    </w:p>
    <w:p w14:paraId="16FF6AA0" w14:textId="77777777" w:rsidR="003B484C" w:rsidRDefault="003B484C" w:rsidP="00CE75E8">
      <w:pPr>
        <w:pStyle w:val="obrzek"/>
      </w:pPr>
    </w:p>
    <w:p w14:paraId="5FAA4088" w14:textId="77777777" w:rsidR="003B484C" w:rsidRDefault="003B484C" w:rsidP="00CE75E8">
      <w:pPr>
        <w:pStyle w:val="obrzek"/>
      </w:pPr>
    </w:p>
    <w:p w14:paraId="217A9B64" w14:textId="77777777" w:rsidR="003B484C" w:rsidRDefault="003B484C" w:rsidP="00CE75E8">
      <w:pPr>
        <w:pStyle w:val="obrzek"/>
      </w:pPr>
    </w:p>
    <w:p w14:paraId="77A81A13" w14:textId="77777777" w:rsidR="003B484C" w:rsidRDefault="003B484C" w:rsidP="00CE75E8">
      <w:pPr>
        <w:pStyle w:val="obrzek"/>
      </w:pPr>
    </w:p>
    <w:p w14:paraId="06FD4770" w14:textId="77777777" w:rsidR="003B484C" w:rsidRDefault="003B484C" w:rsidP="00CE75E8">
      <w:pPr>
        <w:pStyle w:val="obrzek"/>
      </w:pPr>
    </w:p>
    <w:p w14:paraId="3DAA42F8" w14:textId="77777777" w:rsidR="003B484C" w:rsidRDefault="003B484C" w:rsidP="00CE75E8">
      <w:pPr>
        <w:pStyle w:val="obrzek"/>
      </w:pPr>
    </w:p>
    <w:p w14:paraId="47D7EF2C" w14:textId="0901BC02" w:rsidR="003B484C" w:rsidRDefault="003B484C" w:rsidP="00CE75E8">
      <w:pPr>
        <w:pStyle w:val="obrzek"/>
      </w:pPr>
    </w:p>
    <w:p w14:paraId="41FF44F9" w14:textId="7402F405" w:rsidR="003B484C" w:rsidRDefault="003B484C" w:rsidP="00CE75E8">
      <w:pPr>
        <w:pStyle w:val="obrzek"/>
      </w:pPr>
    </w:p>
    <w:p w14:paraId="4F9925E5" w14:textId="2EE24094" w:rsidR="003550D3" w:rsidRDefault="00DD5D1D" w:rsidP="00CE75E8">
      <w:pPr>
        <w:pStyle w:val="obrzek"/>
      </w:pPr>
      <w:r w:rsidRPr="00DD5D1D">
        <w:t xml:space="preserve"> </w:t>
      </w:r>
    </w:p>
    <w:p w14:paraId="5F4E4DF2" w14:textId="77777777" w:rsidR="007F5C30" w:rsidRDefault="007F5C30" w:rsidP="00CE75E8">
      <w:pPr>
        <w:pStyle w:val="obrzek"/>
      </w:pPr>
    </w:p>
    <w:p w14:paraId="1906891F" w14:textId="77777777" w:rsidR="007F5C30" w:rsidRDefault="007F5C30" w:rsidP="00CE75E8">
      <w:pPr>
        <w:pStyle w:val="obrzek"/>
      </w:pPr>
    </w:p>
    <w:p w14:paraId="2AC72395" w14:textId="77777777" w:rsidR="007F5C30" w:rsidRDefault="007F5C30" w:rsidP="00CE75E8">
      <w:pPr>
        <w:pStyle w:val="obrzek"/>
      </w:pPr>
    </w:p>
    <w:p w14:paraId="34ACE33F" w14:textId="77777777" w:rsidR="007F5C30" w:rsidRDefault="007F5C30" w:rsidP="00CE75E8">
      <w:pPr>
        <w:pStyle w:val="obrzek"/>
      </w:pPr>
    </w:p>
    <w:p w14:paraId="6A95C1EB" w14:textId="2D57FC0A" w:rsidR="007F5C30" w:rsidRPr="00886DB7" w:rsidRDefault="007F5C30" w:rsidP="007F5C30">
      <w:pPr>
        <w:pStyle w:val="Titulek"/>
        <w:rPr>
          <w:b w:val="0"/>
          <w:i/>
        </w:rPr>
      </w:pPr>
      <w:r w:rsidRPr="00886DB7">
        <w:rPr>
          <w:b w:val="0"/>
          <w:i/>
        </w:rPr>
        <w:t>Obrázek 19</w:t>
      </w:r>
    </w:p>
    <w:p w14:paraId="5890CDEE" w14:textId="2CFB4B4F" w:rsidR="007F5C30" w:rsidRDefault="007F5C30" w:rsidP="007F5C30">
      <w:pPr>
        <w:pStyle w:val="odrky"/>
      </w:pPr>
      <w:r>
        <w:rPr>
          <w:rStyle w:val="PolokaChar"/>
        </w:rPr>
        <w:t>Celkové výdaje (Kč)</w:t>
      </w:r>
      <w:r>
        <w:t xml:space="preserve"> – vyplňte zálohu, kterou na poradenství obdržíte, tj. 80 000 Kč,</w:t>
      </w:r>
    </w:p>
    <w:p w14:paraId="429F57AA" w14:textId="7D8FB998" w:rsidR="007F5C30" w:rsidRDefault="007F5C30" w:rsidP="007F5C30">
      <w:pPr>
        <w:pStyle w:val="odrky"/>
      </w:pPr>
      <w:r>
        <w:rPr>
          <w:rStyle w:val="PolokaChar"/>
        </w:rPr>
        <w:t>Celkové způsobilé výdaje (Kč)</w:t>
      </w:r>
      <w:r>
        <w:t xml:space="preserve"> – vyplňte </w:t>
      </w:r>
      <w:r w:rsidR="00E337FD" w:rsidRPr="00E337FD">
        <w:t xml:space="preserve">výši </w:t>
      </w:r>
      <w:r w:rsidRPr="00E337FD">
        <w:t>záloh</w:t>
      </w:r>
      <w:r w:rsidR="00E337FD" w:rsidRPr="00E337FD">
        <w:t>y</w:t>
      </w:r>
      <w:r w:rsidR="00E337FD">
        <w:t xml:space="preserve"> na poradenství</w:t>
      </w:r>
      <w:r>
        <w:t>, tj. 80 000 Kč.</w:t>
      </w:r>
    </w:p>
    <w:p w14:paraId="1EFE9BC7" w14:textId="77777777" w:rsidR="00E312B9" w:rsidRDefault="00E312B9" w:rsidP="00E337FD">
      <w:pPr>
        <w:pStyle w:val="odrky"/>
        <w:numPr>
          <w:ilvl w:val="0"/>
          <w:numId w:val="0"/>
        </w:numPr>
      </w:pPr>
    </w:p>
    <w:p w14:paraId="2E417A9E" w14:textId="77777777" w:rsidR="00102699" w:rsidRDefault="00102699" w:rsidP="00E337FD">
      <w:pPr>
        <w:pStyle w:val="odrky"/>
        <w:numPr>
          <w:ilvl w:val="0"/>
          <w:numId w:val="0"/>
        </w:numPr>
      </w:pPr>
    </w:p>
    <w:p w14:paraId="2109BAF8" w14:textId="77777777" w:rsidR="00102699" w:rsidRDefault="00102699" w:rsidP="00E337FD">
      <w:pPr>
        <w:pStyle w:val="odrky"/>
        <w:numPr>
          <w:ilvl w:val="0"/>
          <w:numId w:val="0"/>
        </w:numPr>
      </w:pPr>
    </w:p>
    <w:p w14:paraId="283E1844" w14:textId="1DC37A49" w:rsidR="00DD5D1D" w:rsidRDefault="00E312B9" w:rsidP="003550D3">
      <w:pPr>
        <w:pStyle w:val="Nadpis3"/>
        <w:tabs>
          <w:tab w:val="num" w:pos="1287"/>
        </w:tabs>
        <w:spacing w:after="60"/>
        <w:ind w:left="1287" w:hanging="1003"/>
        <w:contextualSpacing w:val="0"/>
      </w:pPr>
      <w:bookmarkStart w:id="43" w:name="_Toc472428332"/>
      <w:bookmarkStart w:id="44" w:name="_Toc490808078"/>
      <w:bookmarkStart w:id="45" w:name="_Toc422224435"/>
      <w:r>
        <w:rPr>
          <w:noProof/>
        </w:rPr>
        <w:lastRenderedPageBreak/>
        <w:drawing>
          <wp:anchor distT="0" distB="0" distL="114300" distR="114300" simplePos="0" relativeHeight="251707392" behindDoc="0" locked="0" layoutInCell="1" allowOverlap="1" wp14:anchorId="19C11701" wp14:editId="7D0B66C2">
            <wp:simplePos x="0" y="0"/>
            <wp:positionH relativeFrom="margin">
              <wp:posOffset>-142875</wp:posOffset>
            </wp:positionH>
            <wp:positionV relativeFrom="page">
              <wp:posOffset>1198880</wp:posOffset>
            </wp:positionV>
            <wp:extent cx="2369820" cy="536575"/>
            <wp:effectExtent l="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5297" t="37651" r="20891" b="56783"/>
                    <a:stretch/>
                  </pic:blipFill>
                  <pic:spPr bwMode="auto">
                    <a:xfrm>
                      <a:off x="0" y="0"/>
                      <a:ext cx="2369820" cy="53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C30">
        <w:t xml:space="preserve">Záložka </w:t>
      </w:r>
      <w:r w:rsidR="00DD5D1D">
        <w:t>Hodnocení</w:t>
      </w:r>
      <w:bookmarkEnd w:id="43"/>
      <w:bookmarkEnd w:id="44"/>
    </w:p>
    <w:p w14:paraId="4A560AF1" w14:textId="12174847" w:rsidR="00102699" w:rsidRPr="00886DB7" w:rsidRDefault="00102699" w:rsidP="00102699">
      <w:pPr>
        <w:pStyle w:val="Titulek"/>
        <w:rPr>
          <w:b w:val="0"/>
          <w:i/>
        </w:rPr>
      </w:pPr>
      <w:r w:rsidRPr="00886DB7">
        <w:rPr>
          <w:b w:val="0"/>
          <w:i/>
        </w:rPr>
        <w:t>Obrázek 20 – Záložka přehled výdajů</w:t>
      </w:r>
    </w:p>
    <w:p w14:paraId="67FEC07B" w14:textId="5BF2A242" w:rsidR="00285566" w:rsidRPr="00285566" w:rsidRDefault="00285566" w:rsidP="00285566"/>
    <w:p w14:paraId="1B9CF2FA" w14:textId="7FE666B9" w:rsidR="00A36EA7" w:rsidRPr="00102699" w:rsidRDefault="00521510" w:rsidP="001676B9">
      <w:r>
        <w:t xml:space="preserve">V této záložce jsou zobrazeny </w:t>
      </w:r>
      <w:r w:rsidR="00377DA9">
        <w:t>otázky, na které musí každý žadatel odpovědět a vyjádřit tím na co (parametr) požaduje dotaci.</w:t>
      </w:r>
      <w:r w:rsidR="001676B9">
        <w:t xml:space="preserve"> V případě, pokud je otázka povinná, je napsána tučn</w:t>
      </w:r>
      <w:r w:rsidR="00F65FE6">
        <w:t>ě</w:t>
      </w:r>
      <w:r w:rsidR="001676B9">
        <w:t xml:space="preserve"> a je automaticky zobrazena.</w:t>
      </w:r>
    </w:p>
    <w:p w14:paraId="0B2E6AD3" w14:textId="2006007A" w:rsidR="00DD5D1D" w:rsidRDefault="001676B9" w:rsidP="001676B9">
      <w:r>
        <w:t xml:space="preserve">Pokud otázka povinná není, musí uživatel vyplnit </w:t>
      </w:r>
      <w:r w:rsidR="00583DBD">
        <w:t>checkbox (zaškrtávací pole)</w:t>
      </w:r>
      <w:r>
        <w:t xml:space="preserve"> a následně se zobrazí výběr odpovědí</w:t>
      </w:r>
      <w:r w:rsidR="005E73AF">
        <w:t xml:space="preserve">. </w:t>
      </w:r>
    </w:p>
    <w:p w14:paraId="5BF111DC" w14:textId="7A1BFAD4" w:rsidR="007042BD" w:rsidRDefault="00776E07" w:rsidP="001676B9">
      <w:r>
        <w:rPr>
          <w:noProof/>
        </w:rPr>
        <w:drawing>
          <wp:anchor distT="0" distB="0" distL="114300" distR="114300" simplePos="0" relativeHeight="251754496" behindDoc="0" locked="0" layoutInCell="1" allowOverlap="1" wp14:anchorId="17F59DD4" wp14:editId="508BCB05">
            <wp:simplePos x="0" y="0"/>
            <wp:positionH relativeFrom="margin">
              <wp:align>right</wp:align>
            </wp:positionH>
            <wp:positionV relativeFrom="paragraph">
              <wp:posOffset>169900</wp:posOffset>
            </wp:positionV>
            <wp:extent cx="5939790" cy="4227830"/>
            <wp:effectExtent l="0" t="0" r="3810" b="127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ruč.png"/>
                    <pic:cNvPicPr/>
                  </pic:nvPicPr>
                  <pic:blipFill>
                    <a:blip r:embed="rId51">
                      <a:extLst>
                        <a:ext uri="{28A0092B-C50C-407E-A947-70E740481C1C}">
                          <a14:useLocalDpi xmlns:a14="http://schemas.microsoft.com/office/drawing/2010/main" val="0"/>
                        </a:ext>
                      </a:extLst>
                    </a:blip>
                    <a:stretch>
                      <a:fillRect/>
                    </a:stretch>
                  </pic:blipFill>
                  <pic:spPr>
                    <a:xfrm>
                      <a:off x="0" y="0"/>
                      <a:ext cx="5939790" cy="4227830"/>
                    </a:xfrm>
                    <a:prstGeom prst="rect">
                      <a:avLst/>
                    </a:prstGeom>
                  </pic:spPr>
                </pic:pic>
              </a:graphicData>
            </a:graphic>
          </wp:anchor>
        </w:drawing>
      </w:r>
    </w:p>
    <w:p w14:paraId="6DCF8D38" w14:textId="7A1105E4" w:rsidR="00240131" w:rsidRDefault="00240131" w:rsidP="001676B9"/>
    <w:p w14:paraId="5944CD30" w14:textId="3EEC2C0A" w:rsidR="00240131" w:rsidRDefault="00240131" w:rsidP="001676B9"/>
    <w:p w14:paraId="3F80827B" w14:textId="3E6515F6" w:rsidR="00240131" w:rsidRDefault="00240131" w:rsidP="001676B9"/>
    <w:p w14:paraId="401A6C92" w14:textId="36B2DD2C" w:rsidR="00240131" w:rsidRDefault="00240131" w:rsidP="001676B9"/>
    <w:p w14:paraId="50C3E63E" w14:textId="6848BC8D" w:rsidR="00240131" w:rsidRDefault="00240131" w:rsidP="001676B9"/>
    <w:p w14:paraId="0664C420" w14:textId="77777777" w:rsidR="00240131" w:rsidRDefault="00240131" w:rsidP="001676B9"/>
    <w:p w14:paraId="62C4ACCE" w14:textId="77777777" w:rsidR="00240131" w:rsidRDefault="00240131" w:rsidP="001676B9"/>
    <w:p w14:paraId="2E2648FB" w14:textId="77777777" w:rsidR="00240131" w:rsidRDefault="00240131" w:rsidP="001676B9"/>
    <w:p w14:paraId="0DCA9F7A" w14:textId="77777777" w:rsidR="00240131" w:rsidRDefault="00240131" w:rsidP="001676B9"/>
    <w:p w14:paraId="3154BA14" w14:textId="77777777" w:rsidR="00240131" w:rsidRDefault="00240131" w:rsidP="001676B9"/>
    <w:p w14:paraId="1A7351EE" w14:textId="77777777" w:rsidR="00240131" w:rsidRDefault="00240131" w:rsidP="001676B9"/>
    <w:p w14:paraId="551AE7EF" w14:textId="77777777" w:rsidR="00240131" w:rsidRDefault="00240131" w:rsidP="001676B9"/>
    <w:p w14:paraId="044098D0" w14:textId="77777777" w:rsidR="00240131" w:rsidRDefault="00240131" w:rsidP="001676B9"/>
    <w:p w14:paraId="3D332700" w14:textId="77777777" w:rsidR="00240131" w:rsidRDefault="00240131" w:rsidP="001676B9"/>
    <w:p w14:paraId="6E6BF0C1" w14:textId="77777777" w:rsidR="00240131" w:rsidRDefault="00240131" w:rsidP="001676B9"/>
    <w:p w14:paraId="3E002070" w14:textId="77777777" w:rsidR="00240131" w:rsidRDefault="00240131" w:rsidP="001676B9"/>
    <w:p w14:paraId="25E93A23" w14:textId="77777777" w:rsidR="00240131" w:rsidRDefault="00240131" w:rsidP="001676B9"/>
    <w:p w14:paraId="29D73868" w14:textId="68480627" w:rsidR="00E312B9" w:rsidRDefault="00E312B9" w:rsidP="001676B9"/>
    <w:p w14:paraId="51AEF9DC" w14:textId="4AB823F9" w:rsidR="00A36EA7" w:rsidRDefault="00A36EA7" w:rsidP="001676B9"/>
    <w:p w14:paraId="27615615" w14:textId="77777777" w:rsidR="00776E07" w:rsidRDefault="00776E07" w:rsidP="001676B9"/>
    <w:p w14:paraId="1D62A046" w14:textId="77777777" w:rsidR="00776E07" w:rsidRDefault="00776E07" w:rsidP="001676B9"/>
    <w:p w14:paraId="3876A6F6" w14:textId="79A5A297" w:rsidR="00240131" w:rsidRPr="00886DB7" w:rsidRDefault="00240131" w:rsidP="00102699">
      <w:pPr>
        <w:pStyle w:val="Titulek"/>
        <w:rPr>
          <w:b w:val="0"/>
          <w:i/>
        </w:rPr>
      </w:pPr>
      <w:r w:rsidRPr="00886DB7">
        <w:rPr>
          <w:b w:val="0"/>
          <w:i/>
        </w:rPr>
        <w:t>Obrázek 21 – Oblasti poskytovaného poradenství</w:t>
      </w:r>
    </w:p>
    <w:p w14:paraId="7F6D9A2C" w14:textId="0A7A1E6A" w:rsidR="00240131" w:rsidRPr="00102699" w:rsidRDefault="00240131" w:rsidP="001676B9">
      <w:pPr>
        <w:pStyle w:val="Odstavecseseznamem"/>
        <w:numPr>
          <w:ilvl w:val="0"/>
          <w:numId w:val="24"/>
        </w:numPr>
        <w:rPr>
          <w:rFonts w:ascii="Tahoma" w:hAnsi="Tahoma" w:cs="Tahoma"/>
          <w:lang w:eastAsia="en-US"/>
        </w:rPr>
      </w:pPr>
      <w:r w:rsidRPr="007042BD">
        <w:rPr>
          <w:rFonts w:ascii="Tahoma" w:hAnsi="Tahoma" w:cs="Tahoma"/>
          <w:lang w:eastAsia="en-US"/>
        </w:rPr>
        <w:t>Zaškrtněte oblasti, ve kterých je plánované EKIS</w:t>
      </w:r>
      <w:r>
        <w:rPr>
          <w:rFonts w:ascii="Tahoma" w:hAnsi="Tahoma" w:cs="Tahoma"/>
          <w:lang w:eastAsia="en-US"/>
        </w:rPr>
        <w:t xml:space="preserve"> schopno poskytnout fundované p</w:t>
      </w:r>
      <w:r w:rsidRPr="007042BD">
        <w:rPr>
          <w:rFonts w:ascii="Tahoma" w:hAnsi="Tahoma" w:cs="Tahoma"/>
          <w:lang w:eastAsia="en-US"/>
        </w:rPr>
        <w:t>o</w:t>
      </w:r>
      <w:r>
        <w:rPr>
          <w:rFonts w:ascii="Tahoma" w:hAnsi="Tahoma" w:cs="Tahoma"/>
          <w:lang w:eastAsia="en-US"/>
        </w:rPr>
        <w:t>r</w:t>
      </w:r>
      <w:r w:rsidRPr="007042BD">
        <w:rPr>
          <w:rFonts w:ascii="Tahoma" w:hAnsi="Tahoma" w:cs="Tahoma"/>
          <w:lang w:eastAsia="en-US"/>
        </w:rPr>
        <w:t>adenství</w:t>
      </w:r>
    </w:p>
    <w:p w14:paraId="223C90CE" w14:textId="77777777" w:rsidR="00102699" w:rsidRDefault="00102699" w:rsidP="001676B9"/>
    <w:p w14:paraId="088BED7B" w14:textId="77777777" w:rsidR="00102699" w:rsidRDefault="00102699" w:rsidP="001676B9"/>
    <w:p w14:paraId="7B223576" w14:textId="77777777" w:rsidR="00102699" w:rsidRDefault="00102699" w:rsidP="001676B9"/>
    <w:p w14:paraId="6A69EF65" w14:textId="77777777" w:rsidR="00102699" w:rsidRDefault="00102699" w:rsidP="001676B9"/>
    <w:p w14:paraId="7D11D585" w14:textId="77777777" w:rsidR="00102699" w:rsidRDefault="00102699" w:rsidP="001676B9"/>
    <w:p w14:paraId="30395BBC" w14:textId="77777777" w:rsidR="00102699" w:rsidRDefault="00102699" w:rsidP="001676B9"/>
    <w:p w14:paraId="2380FE0F" w14:textId="77777777" w:rsidR="00102699" w:rsidRDefault="00102699" w:rsidP="001676B9"/>
    <w:p w14:paraId="4A2E9608" w14:textId="77777777" w:rsidR="00102699" w:rsidRDefault="00102699" w:rsidP="001676B9"/>
    <w:p w14:paraId="333EA5F7" w14:textId="77777777" w:rsidR="00886DB7" w:rsidRDefault="00886DB7" w:rsidP="001676B9">
      <w:pPr>
        <w:rPr>
          <w:sz w:val="16"/>
          <w:szCs w:val="16"/>
        </w:rPr>
      </w:pPr>
    </w:p>
    <w:p w14:paraId="008B2B96" w14:textId="590A9A21" w:rsidR="00240131" w:rsidRDefault="00886DB7" w:rsidP="001676B9">
      <w:r>
        <w:rPr>
          <w:noProof/>
        </w:rPr>
        <w:drawing>
          <wp:anchor distT="0" distB="0" distL="114300" distR="114300" simplePos="0" relativeHeight="251741184" behindDoc="0" locked="0" layoutInCell="1" allowOverlap="1" wp14:anchorId="593EF924" wp14:editId="55D34678">
            <wp:simplePos x="0" y="0"/>
            <wp:positionH relativeFrom="margin">
              <wp:posOffset>-660</wp:posOffset>
            </wp:positionH>
            <wp:positionV relativeFrom="paragraph">
              <wp:posOffset>-174015</wp:posOffset>
            </wp:positionV>
            <wp:extent cx="5938725" cy="3452774"/>
            <wp:effectExtent l="0" t="0" r="5080"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ospf_obr3.png"/>
                    <pic:cNvPicPr/>
                  </pic:nvPicPr>
                  <pic:blipFill>
                    <a:blip r:embed="rId52">
                      <a:extLst>
                        <a:ext uri="{28A0092B-C50C-407E-A947-70E740481C1C}">
                          <a14:useLocalDpi xmlns:a14="http://schemas.microsoft.com/office/drawing/2010/main" val="0"/>
                        </a:ext>
                      </a:extLst>
                    </a:blip>
                    <a:stretch>
                      <a:fillRect/>
                    </a:stretch>
                  </pic:blipFill>
                  <pic:spPr>
                    <a:xfrm>
                      <a:off x="0" y="0"/>
                      <a:ext cx="5959726" cy="3464984"/>
                    </a:xfrm>
                    <a:prstGeom prst="rect">
                      <a:avLst/>
                    </a:prstGeom>
                  </pic:spPr>
                </pic:pic>
              </a:graphicData>
            </a:graphic>
            <wp14:sizeRelV relativeFrom="margin">
              <wp14:pctHeight>0</wp14:pctHeight>
            </wp14:sizeRelV>
          </wp:anchor>
        </w:drawing>
      </w:r>
    </w:p>
    <w:p w14:paraId="7613CFF6" w14:textId="4DFF5FCA" w:rsidR="00240131" w:rsidRDefault="00240131" w:rsidP="001676B9"/>
    <w:p w14:paraId="711E1297" w14:textId="77777777" w:rsidR="00240131" w:rsidRDefault="00240131" w:rsidP="001676B9"/>
    <w:p w14:paraId="29BC2AC2" w14:textId="77777777" w:rsidR="00240131" w:rsidRDefault="00240131" w:rsidP="001676B9"/>
    <w:p w14:paraId="226F71AC" w14:textId="77777777" w:rsidR="00240131" w:rsidRDefault="00240131" w:rsidP="001676B9"/>
    <w:p w14:paraId="14FF631A" w14:textId="77777777" w:rsidR="00240131" w:rsidRDefault="00240131" w:rsidP="001676B9"/>
    <w:p w14:paraId="24899697" w14:textId="77777777" w:rsidR="00240131" w:rsidRDefault="00240131" w:rsidP="001676B9"/>
    <w:p w14:paraId="4D62F6E5" w14:textId="77777777" w:rsidR="00240131" w:rsidRDefault="00240131" w:rsidP="001676B9"/>
    <w:p w14:paraId="68A69970" w14:textId="77777777" w:rsidR="00240131" w:rsidRDefault="00240131" w:rsidP="001676B9"/>
    <w:p w14:paraId="5A594D41" w14:textId="77777777" w:rsidR="00240131" w:rsidRDefault="00240131" w:rsidP="001676B9"/>
    <w:p w14:paraId="2EF5A236" w14:textId="77777777" w:rsidR="00240131" w:rsidRDefault="00240131" w:rsidP="001676B9"/>
    <w:p w14:paraId="205CC52A" w14:textId="77777777" w:rsidR="00240131" w:rsidRDefault="00240131" w:rsidP="001676B9"/>
    <w:p w14:paraId="2204A40B" w14:textId="77777777" w:rsidR="00240131" w:rsidRDefault="00240131" w:rsidP="001676B9"/>
    <w:p w14:paraId="2715EDEC" w14:textId="77777777" w:rsidR="00240131" w:rsidRDefault="00240131" w:rsidP="001676B9"/>
    <w:p w14:paraId="0F554BDB" w14:textId="77777777" w:rsidR="00240131" w:rsidRDefault="00240131" w:rsidP="001676B9"/>
    <w:p w14:paraId="472BE9B2" w14:textId="77777777" w:rsidR="00240131" w:rsidRDefault="00240131" w:rsidP="001676B9"/>
    <w:p w14:paraId="32E30CF2" w14:textId="0E5F86E3" w:rsidR="00240131" w:rsidRPr="00886DB7" w:rsidRDefault="00864CF2" w:rsidP="001676B9">
      <w:pPr>
        <w:rPr>
          <w:i/>
          <w:sz w:val="16"/>
          <w:szCs w:val="16"/>
        </w:rPr>
      </w:pPr>
      <w:r w:rsidRPr="00886DB7">
        <w:rPr>
          <w:i/>
          <w:sz w:val="16"/>
          <w:szCs w:val="16"/>
        </w:rPr>
        <w:t>Obrázek 22</w:t>
      </w:r>
    </w:p>
    <w:p w14:paraId="1456F8FC" w14:textId="786A020E" w:rsidR="00FC0961" w:rsidRDefault="00FC0961" w:rsidP="001676B9"/>
    <w:p w14:paraId="377C40CA" w14:textId="686AC63F" w:rsidR="00864CF2" w:rsidRDefault="0009265E" w:rsidP="00864CF2">
      <w:pPr>
        <w:pStyle w:val="Odstavecseseznamem"/>
        <w:numPr>
          <w:ilvl w:val="0"/>
          <w:numId w:val="24"/>
        </w:numPr>
      </w:pPr>
      <w:r>
        <w:rPr>
          <w:rStyle w:val="PolokaChar"/>
          <w:rFonts w:eastAsia="Calibri"/>
        </w:rPr>
        <w:t>Umístění v budově</w:t>
      </w:r>
      <w:r w:rsidR="00864CF2" w:rsidRPr="00864CF2">
        <w:rPr>
          <w:rFonts w:ascii="Cambria" w:hAnsi="Cambria"/>
          <w:i/>
          <w:sz w:val="24"/>
          <w:szCs w:val="24"/>
        </w:rPr>
        <w:t xml:space="preserve"> </w:t>
      </w:r>
      <w:r w:rsidR="00864CF2">
        <w:t>– patro, číslo dveří a jiné relevantní informace pro návštěvníky</w:t>
      </w:r>
    </w:p>
    <w:p w14:paraId="729BD309" w14:textId="4A544B74" w:rsidR="00864CF2" w:rsidRDefault="0009265E" w:rsidP="00864CF2">
      <w:pPr>
        <w:pStyle w:val="Odstavecseseznamem"/>
        <w:numPr>
          <w:ilvl w:val="0"/>
          <w:numId w:val="24"/>
        </w:numPr>
      </w:pPr>
      <w:r>
        <w:rPr>
          <w:rStyle w:val="PolokaChar"/>
          <w:rFonts w:eastAsia="Calibri"/>
        </w:rPr>
        <w:t>Telefon</w:t>
      </w:r>
      <w:r>
        <w:rPr>
          <w:rFonts w:ascii="Cambria" w:hAnsi="Cambria"/>
          <w:i/>
          <w:sz w:val="24"/>
          <w:szCs w:val="24"/>
        </w:rPr>
        <w:t xml:space="preserve"> - t</w:t>
      </w:r>
      <w:r w:rsidR="00864CF2">
        <w:rPr>
          <w:rFonts w:ascii="Cambria" w:hAnsi="Cambria"/>
          <w:i/>
          <w:sz w:val="24"/>
          <w:szCs w:val="24"/>
        </w:rPr>
        <w:t>elefon pro veřejnost, mobil pro veřejnost, e</w:t>
      </w:r>
      <w:r w:rsidR="00864CF2" w:rsidRPr="00864CF2">
        <w:t>-</w:t>
      </w:r>
      <w:r w:rsidR="00864CF2">
        <w:t xml:space="preserve">mail pro veřejnost, web vaší firmy </w:t>
      </w:r>
    </w:p>
    <w:p w14:paraId="633E7196" w14:textId="48C2C354" w:rsidR="00864CF2" w:rsidRPr="009E2EEA" w:rsidRDefault="0009265E" w:rsidP="00864CF2">
      <w:pPr>
        <w:pStyle w:val="Odstavecseseznamem"/>
        <w:numPr>
          <w:ilvl w:val="0"/>
          <w:numId w:val="24"/>
        </w:numPr>
      </w:pPr>
      <w:r>
        <w:rPr>
          <w:rStyle w:val="PolokaChar"/>
          <w:rFonts w:eastAsia="Calibri"/>
        </w:rPr>
        <w:t xml:space="preserve">Další kontaktní telefon pro MPO </w:t>
      </w:r>
      <w:r w:rsidR="00864CF2">
        <w:rPr>
          <w:rFonts w:ascii="Cambria" w:hAnsi="Cambria"/>
          <w:i/>
          <w:sz w:val="24"/>
          <w:szCs w:val="24"/>
        </w:rPr>
        <w:t xml:space="preserve"> (</w:t>
      </w:r>
      <w:r w:rsidR="00102699">
        <w:rPr>
          <w:rFonts w:ascii="Cambria" w:hAnsi="Cambria"/>
          <w:i/>
          <w:sz w:val="24"/>
          <w:szCs w:val="24"/>
        </w:rPr>
        <w:t>pokud možno další kontakt, rozdílný od údaje v identifikaci žadatele)</w:t>
      </w:r>
    </w:p>
    <w:p w14:paraId="070E5F74" w14:textId="72B6F848" w:rsidR="009E2EEA" w:rsidRDefault="0009265E" w:rsidP="009E2EEA">
      <w:pPr>
        <w:pStyle w:val="Odstavecseseznamem"/>
        <w:numPr>
          <w:ilvl w:val="0"/>
          <w:numId w:val="24"/>
        </w:numPr>
      </w:pPr>
      <w:r>
        <w:rPr>
          <w:rStyle w:val="PolokaChar"/>
          <w:rFonts w:eastAsia="Calibri"/>
        </w:rPr>
        <w:t xml:space="preserve">Souřadnice zeměpisná délka </w:t>
      </w:r>
      <w:r w:rsidR="00BF57A1">
        <w:rPr>
          <w:rStyle w:val="PolokaChar"/>
          <w:rFonts w:eastAsia="Calibri"/>
        </w:rPr>
        <w:t xml:space="preserve">(E) </w:t>
      </w:r>
      <w:r>
        <w:rPr>
          <w:rStyle w:val="PolokaChar"/>
          <w:rFonts w:eastAsia="Calibri"/>
        </w:rPr>
        <w:t>a šířka</w:t>
      </w:r>
      <w:r w:rsidR="00BF57A1">
        <w:rPr>
          <w:rStyle w:val="PolokaChar"/>
          <w:rFonts w:eastAsia="Calibri"/>
        </w:rPr>
        <w:t xml:space="preserve"> (N) </w:t>
      </w:r>
      <w:r w:rsidR="009E2EEA">
        <w:rPr>
          <w:rFonts w:ascii="Cambria" w:hAnsi="Cambria"/>
          <w:i/>
          <w:sz w:val="24"/>
          <w:szCs w:val="24"/>
        </w:rPr>
        <w:t xml:space="preserve">– údaje získáte zadáním adresy střediska EKIS (nikoli adresy firmy, pokud se liší) do mapy na stránce </w:t>
      </w:r>
      <w:hyperlink r:id="rId53" w:history="1">
        <w:r w:rsidR="009E2EEA" w:rsidRPr="00B41A4A">
          <w:rPr>
            <w:rStyle w:val="Hypertextovodkaz"/>
            <w:rFonts w:ascii="Cambria" w:hAnsi="Cambria"/>
            <w:i/>
            <w:sz w:val="24"/>
            <w:szCs w:val="24"/>
          </w:rPr>
          <w:t>https://www.seznam.cz/</w:t>
        </w:r>
      </w:hyperlink>
      <w:r w:rsidR="0078390D">
        <w:rPr>
          <w:rFonts w:ascii="Cambria" w:hAnsi="Cambria"/>
          <w:i/>
          <w:sz w:val="24"/>
          <w:szCs w:val="24"/>
        </w:rPr>
        <w:t xml:space="preserve"> vpravo kliknutím na volbu GPS.</w:t>
      </w:r>
      <w:r w:rsidR="009E2EEA">
        <w:rPr>
          <w:rFonts w:ascii="Cambria" w:hAnsi="Cambria"/>
          <w:i/>
          <w:sz w:val="24"/>
          <w:szCs w:val="24"/>
        </w:rPr>
        <w:t xml:space="preserve"> </w:t>
      </w:r>
    </w:p>
    <w:p w14:paraId="10AA5C99" w14:textId="1A368428" w:rsidR="00240131" w:rsidRDefault="00240131" w:rsidP="001676B9"/>
    <w:p w14:paraId="72AF2050" w14:textId="3878A868" w:rsidR="00240131" w:rsidRDefault="00886DB7" w:rsidP="001676B9">
      <w:r>
        <w:rPr>
          <w:noProof/>
        </w:rPr>
        <w:drawing>
          <wp:anchor distT="0" distB="0" distL="114300" distR="114300" simplePos="0" relativeHeight="251742208" behindDoc="0" locked="0" layoutInCell="1" allowOverlap="1" wp14:anchorId="30202AB3" wp14:editId="4BB7FE60">
            <wp:simplePos x="0" y="0"/>
            <wp:positionH relativeFrom="margin">
              <wp:posOffset>-660</wp:posOffset>
            </wp:positionH>
            <wp:positionV relativeFrom="paragraph">
              <wp:posOffset>69342</wp:posOffset>
            </wp:positionV>
            <wp:extent cx="5939790" cy="3277210"/>
            <wp:effectExtent l="0" t="0" r="381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ospf_obr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2752" cy="3278844"/>
                    </a:xfrm>
                    <a:prstGeom prst="rect">
                      <a:avLst/>
                    </a:prstGeom>
                  </pic:spPr>
                </pic:pic>
              </a:graphicData>
            </a:graphic>
            <wp14:sizeRelV relativeFrom="margin">
              <wp14:pctHeight>0</wp14:pctHeight>
            </wp14:sizeRelV>
          </wp:anchor>
        </w:drawing>
      </w:r>
    </w:p>
    <w:p w14:paraId="437788E2" w14:textId="77777777" w:rsidR="00240131" w:rsidRDefault="00240131" w:rsidP="001676B9"/>
    <w:p w14:paraId="5BCB2EA0" w14:textId="77777777" w:rsidR="00240131" w:rsidRDefault="00240131" w:rsidP="001676B9"/>
    <w:p w14:paraId="1CC898E1" w14:textId="77777777" w:rsidR="00240131" w:rsidRDefault="00240131" w:rsidP="001676B9"/>
    <w:p w14:paraId="569DA0AA" w14:textId="77777777" w:rsidR="00240131" w:rsidRDefault="00240131" w:rsidP="001676B9"/>
    <w:p w14:paraId="78298B0C" w14:textId="77777777" w:rsidR="00240131" w:rsidRDefault="00240131" w:rsidP="001676B9"/>
    <w:p w14:paraId="6CC83DC6" w14:textId="77777777" w:rsidR="00240131" w:rsidRDefault="00240131" w:rsidP="001676B9"/>
    <w:p w14:paraId="58F6BCDB" w14:textId="77777777" w:rsidR="00240131" w:rsidRDefault="00240131" w:rsidP="001676B9"/>
    <w:p w14:paraId="0CB7F501" w14:textId="77777777" w:rsidR="00240131" w:rsidRDefault="00240131" w:rsidP="001676B9"/>
    <w:p w14:paraId="083ED9DE" w14:textId="77777777" w:rsidR="00240131" w:rsidRDefault="00240131" w:rsidP="001676B9"/>
    <w:p w14:paraId="6E38DD75" w14:textId="77777777" w:rsidR="00240131" w:rsidRDefault="00240131" w:rsidP="001676B9"/>
    <w:p w14:paraId="1694BA1B" w14:textId="77777777" w:rsidR="00240131" w:rsidRDefault="00240131" w:rsidP="001676B9"/>
    <w:p w14:paraId="62B46729" w14:textId="77777777" w:rsidR="00240131" w:rsidRDefault="00240131" w:rsidP="001676B9"/>
    <w:p w14:paraId="3DE6896E" w14:textId="77777777" w:rsidR="00240131" w:rsidRDefault="00240131" w:rsidP="001676B9"/>
    <w:p w14:paraId="50330C43" w14:textId="77777777" w:rsidR="00240131" w:rsidRDefault="00240131" w:rsidP="001676B9"/>
    <w:p w14:paraId="352F287F" w14:textId="77777777" w:rsidR="0078390D" w:rsidRDefault="0078390D" w:rsidP="0078390D">
      <w:pPr>
        <w:rPr>
          <w:b/>
          <w:sz w:val="16"/>
          <w:szCs w:val="16"/>
        </w:rPr>
      </w:pPr>
    </w:p>
    <w:p w14:paraId="489D5C25" w14:textId="77777777" w:rsidR="00886DB7" w:rsidRDefault="00886DB7" w:rsidP="0078390D">
      <w:pPr>
        <w:rPr>
          <w:b/>
          <w:sz w:val="16"/>
          <w:szCs w:val="16"/>
        </w:rPr>
      </w:pPr>
    </w:p>
    <w:p w14:paraId="57E4CC69" w14:textId="77777777" w:rsidR="00886DB7" w:rsidRDefault="00886DB7" w:rsidP="0078390D">
      <w:pPr>
        <w:rPr>
          <w:b/>
          <w:sz w:val="16"/>
          <w:szCs w:val="16"/>
        </w:rPr>
      </w:pPr>
    </w:p>
    <w:p w14:paraId="619F3E8A" w14:textId="6C1BAF4B" w:rsidR="0078390D" w:rsidRPr="00886DB7" w:rsidRDefault="0078390D" w:rsidP="0078390D">
      <w:pPr>
        <w:rPr>
          <w:i/>
          <w:sz w:val="16"/>
          <w:szCs w:val="16"/>
        </w:rPr>
      </w:pPr>
      <w:r w:rsidRPr="00886DB7">
        <w:rPr>
          <w:i/>
          <w:sz w:val="16"/>
          <w:szCs w:val="16"/>
        </w:rPr>
        <w:lastRenderedPageBreak/>
        <w:t>Obrázek 23 – souřadnice GPS</w:t>
      </w:r>
    </w:p>
    <w:p w14:paraId="516A553C" w14:textId="2A444482" w:rsidR="00240131" w:rsidRDefault="00240131" w:rsidP="001676B9"/>
    <w:p w14:paraId="4B9F55D5" w14:textId="1565FD1B" w:rsidR="007B2363" w:rsidRDefault="007B2363" w:rsidP="001676B9"/>
    <w:p w14:paraId="3AACB641" w14:textId="04ABB806" w:rsidR="007B2363" w:rsidRDefault="00886DB7" w:rsidP="001676B9">
      <w:r>
        <w:rPr>
          <w:noProof/>
        </w:rPr>
        <w:drawing>
          <wp:anchor distT="0" distB="0" distL="114300" distR="114300" simplePos="0" relativeHeight="251743232" behindDoc="0" locked="0" layoutInCell="1" allowOverlap="1" wp14:anchorId="1610DB39" wp14:editId="3288CFFE">
            <wp:simplePos x="0" y="0"/>
            <wp:positionH relativeFrom="column">
              <wp:posOffset>77927</wp:posOffset>
            </wp:positionH>
            <wp:positionV relativeFrom="paragraph">
              <wp:posOffset>-625297</wp:posOffset>
            </wp:positionV>
            <wp:extent cx="5939790" cy="3472180"/>
            <wp:effectExtent l="0" t="0" r="3810" b="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ospf_obr.png"/>
                    <pic:cNvPicPr/>
                  </pic:nvPicPr>
                  <pic:blipFill>
                    <a:blip r:embed="rId55">
                      <a:extLst>
                        <a:ext uri="{28A0092B-C50C-407E-A947-70E740481C1C}">
                          <a14:useLocalDpi xmlns:a14="http://schemas.microsoft.com/office/drawing/2010/main" val="0"/>
                        </a:ext>
                      </a:extLst>
                    </a:blip>
                    <a:stretch>
                      <a:fillRect/>
                    </a:stretch>
                  </pic:blipFill>
                  <pic:spPr>
                    <a:xfrm>
                      <a:off x="0" y="0"/>
                      <a:ext cx="5939790" cy="3472180"/>
                    </a:xfrm>
                    <a:prstGeom prst="rect">
                      <a:avLst/>
                    </a:prstGeom>
                  </pic:spPr>
                </pic:pic>
              </a:graphicData>
            </a:graphic>
          </wp:anchor>
        </w:drawing>
      </w:r>
    </w:p>
    <w:p w14:paraId="0ED8A858" w14:textId="77777777" w:rsidR="007B2363" w:rsidRDefault="007B2363" w:rsidP="001676B9"/>
    <w:p w14:paraId="28BEEB72" w14:textId="77777777" w:rsidR="007B2363" w:rsidRDefault="007B2363" w:rsidP="001676B9"/>
    <w:p w14:paraId="3F5B4616" w14:textId="77777777" w:rsidR="007B2363" w:rsidRDefault="007B2363" w:rsidP="001676B9"/>
    <w:p w14:paraId="2B9C9362" w14:textId="77777777" w:rsidR="007B2363" w:rsidRDefault="007B2363" w:rsidP="001676B9"/>
    <w:p w14:paraId="30CEE4D4" w14:textId="77777777" w:rsidR="007B2363" w:rsidRDefault="007B2363" w:rsidP="001676B9"/>
    <w:p w14:paraId="0C2D64C6" w14:textId="77777777" w:rsidR="007B2363" w:rsidRDefault="007B2363" w:rsidP="001676B9"/>
    <w:p w14:paraId="447FA58B" w14:textId="77777777" w:rsidR="007B2363" w:rsidRDefault="007B2363" w:rsidP="001676B9"/>
    <w:p w14:paraId="6FFEA660" w14:textId="77777777" w:rsidR="007B2363" w:rsidRDefault="007B2363" w:rsidP="001676B9"/>
    <w:p w14:paraId="1741ABC3" w14:textId="77777777" w:rsidR="007B2363" w:rsidRDefault="007B2363" w:rsidP="001676B9"/>
    <w:p w14:paraId="4D67071E" w14:textId="77777777" w:rsidR="007B2363" w:rsidRDefault="007B2363" w:rsidP="001676B9"/>
    <w:p w14:paraId="0488FB58" w14:textId="77777777" w:rsidR="007B2363" w:rsidRDefault="007B2363" w:rsidP="001676B9"/>
    <w:p w14:paraId="161F1299" w14:textId="77777777" w:rsidR="007B2363" w:rsidRDefault="007B2363" w:rsidP="001676B9"/>
    <w:p w14:paraId="411930D4" w14:textId="77777777" w:rsidR="007B2363" w:rsidRDefault="007B2363" w:rsidP="001676B9"/>
    <w:p w14:paraId="1DC0483C" w14:textId="783C1004" w:rsidR="007B2363" w:rsidRPr="00FF73EC" w:rsidRDefault="007B2363" w:rsidP="001676B9">
      <w:pPr>
        <w:rPr>
          <w:i/>
          <w:sz w:val="16"/>
          <w:szCs w:val="16"/>
        </w:rPr>
      </w:pPr>
      <w:r w:rsidRPr="00FF73EC">
        <w:rPr>
          <w:i/>
          <w:sz w:val="16"/>
          <w:szCs w:val="16"/>
        </w:rPr>
        <w:t>Obrázek 24 – informace ke kvalifikaci poradců</w:t>
      </w:r>
    </w:p>
    <w:p w14:paraId="709F7F9D" w14:textId="77777777" w:rsidR="00FF73EC" w:rsidRDefault="00FF73EC" w:rsidP="001676B9"/>
    <w:p w14:paraId="6179A4D3" w14:textId="4D3EFCE2" w:rsidR="00BA2FFE" w:rsidRDefault="00BA2FFE" w:rsidP="001676B9">
      <w:r>
        <w:t>Ke každému poradci v samostatném oddílu žádosti vyplňte následující údaje:</w:t>
      </w:r>
    </w:p>
    <w:p w14:paraId="749FEAA7" w14:textId="1AADE1A7" w:rsidR="007B2363" w:rsidRDefault="007B2363" w:rsidP="007B2363">
      <w:pPr>
        <w:pStyle w:val="Odstavecseseznamem"/>
        <w:numPr>
          <w:ilvl w:val="0"/>
          <w:numId w:val="25"/>
        </w:numPr>
      </w:pPr>
      <w:r>
        <w:t>Jméno, příjmení, tituly, rok narození</w:t>
      </w:r>
    </w:p>
    <w:p w14:paraId="7127B093" w14:textId="454CF25A" w:rsidR="007B2363" w:rsidRDefault="007B2363" w:rsidP="007B2363">
      <w:pPr>
        <w:pStyle w:val="Odstavecseseznamem"/>
        <w:numPr>
          <w:ilvl w:val="0"/>
          <w:numId w:val="25"/>
        </w:numPr>
      </w:pPr>
      <w:r>
        <w:t>Název školy a vystudovaného oboru, dtto další vzdělání</w:t>
      </w:r>
    </w:p>
    <w:p w14:paraId="1BB68D06" w14:textId="36673A5C" w:rsidR="007B2363" w:rsidRDefault="006534F6" w:rsidP="007B2363">
      <w:pPr>
        <w:pStyle w:val="Odstavecseseznamem"/>
        <w:numPr>
          <w:ilvl w:val="0"/>
          <w:numId w:val="25"/>
        </w:numPr>
      </w:pPr>
      <w:r>
        <w:t>P</w:t>
      </w:r>
      <w:r w:rsidR="007B2363">
        <w:t>racovně právní vztah – zaměstnanec, smlouva…..</w:t>
      </w:r>
    </w:p>
    <w:p w14:paraId="35FA0619" w14:textId="7AD769E5" w:rsidR="007B2363" w:rsidRDefault="00DE2399" w:rsidP="001676B9">
      <w:r>
        <w:t xml:space="preserve">Všechny položky jsou povinné pro </w:t>
      </w:r>
      <w:r w:rsidR="00277101">
        <w:t>3</w:t>
      </w:r>
      <w:r>
        <w:t xml:space="preserve"> poradc</w:t>
      </w:r>
      <w:r w:rsidR="00277101">
        <w:t>e</w:t>
      </w:r>
      <w:r>
        <w:t>.</w:t>
      </w:r>
      <w:r w:rsidR="00277101">
        <w:t xml:space="preserve"> </w:t>
      </w:r>
      <w:r>
        <w:t xml:space="preserve">Pokud má vaše EKIS </w:t>
      </w:r>
      <w:r w:rsidR="00277101">
        <w:t>více</w:t>
      </w:r>
      <w:r>
        <w:t xml:space="preserve"> poradců, </w:t>
      </w:r>
      <w:r w:rsidR="00277101">
        <w:t>vyplňte údaje o dalších poradcích</w:t>
      </w:r>
      <w:r>
        <w:t>.</w:t>
      </w:r>
    </w:p>
    <w:p w14:paraId="53C8C99E" w14:textId="78893F5D" w:rsidR="007B2363" w:rsidRDefault="007B2363" w:rsidP="001676B9"/>
    <w:p w14:paraId="58EB98C0" w14:textId="329ADD74" w:rsidR="007B2363" w:rsidRDefault="007B2363" w:rsidP="001676B9"/>
    <w:p w14:paraId="614FDC3C" w14:textId="7A2E6C40" w:rsidR="007B2363" w:rsidRDefault="00DE2399" w:rsidP="001676B9">
      <w:r>
        <w:rPr>
          <w:noProof/>
        </w:rPr>
        <w:drawing>
          <wp:anchor distT="0" distB="0" distL="114300" distR="114300" simplePos="0" relativeHeight="251744256" behindDoc="0" locked="0" layoutInCell="1" allowOverlap="1" wp14:anchorId="03890D62" wp14:editId="66A5E262">
            <wp:simplePos x="0" y="0"/>
            <wp:positionH relativeFrom="margin">
              <wp:align>left</wp:align>
            </wp:positionH>
            <wp:positionV relativeFrom="paragraph">
              <wp:posOffset>6985</wp:posOffset>
            </wp:positionV>
            <wp:extent cx="5939790" cy="2004365"/>
            <wp:effectExtent l="0" t="0" r="3810"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ospf_obr.png"/>
                    <pic:cNvPicPr/>
                  </pic:nvPicPr>
                  <pic:blipFill>
                    <a:blip r:embed="rId56">
                      <a:extLst>
                        <a:ext uri="{28A0092B-C50C-407E-A947-70E740481C1C}">
                          <a14:useLocalDpi xmlns:a14="http://schemas.microsoft.com/office/drawing/2010/main" val="0"/>
                        </a:ext>
                      </a:extLst>
                    </a:blip>
                    <a:stretch>
                      <a:fillRect/>
                    </a:stretch>
                  </pic:blipFill>
                  <pic:spPr>
                    <a:xfrm>
                      <a:off x="0" y="0"/>
                      <a:ext cx="5953821" cy="2009100"/>
                    </a:xfrm>
                    <a:prstGeom prst="rect">
                      <a:avLst/>
                    </a:prstGeom>
                  </pic:spPr>
                </pic:pic>
              </a:graphicData>
            </a:graphic>
            <wp14:sizeRelV relativeFrom="margin">
              <wp14:pctHeight>0</wp14:pctHeight>
            </wp14:sizeRelV>
          </wp:anchor>
        </w:drawing>
      </w:r>
    </w:p>
    <w:p w14:paraId="4FC0C582" w14:textId="77777777" w:rsidR="007B2363" w:rsidRDefault="007B2363" w:rsidP="001676B9"/>
    <w:p w14:paraId="3165F2A8" w14:textId="77777777" w:rsidR="007B2363" w:rsidRDefault="007B2363" w:rsidP="001676B9"/>
    <w:p w14:paraId="2F1AD61F" w14:textId="77777777" w:rsidR="007B2363" w:rsidRDefault="007B2363" w:rsidP="001676B9"/>
    <w:p w14:paraId="33953ADB" w14:textId="77777777" w:rsidR="007B2363" w:rsidRDefault="007B2363" w:rsidP="001676B9"/>
    <w:p w14:paraId="7EFFA3FE" w14:textId="77777777" w:rsidR="007B2363" w:rsidRDefault="007B2363" w:rsidP="001676B9"/>
    <w:p w14:paraId="60DE6E08" w14:textId="77777777" w:rsidR="00AD7275" w:rsidRDefault="00AD7275" w:rsidP="006534F6"/>
    <w:p w14:paraId="403E0165" w14:textId="77777777" w:rsidR="00DE2399" w:rsidRDefault="00DE2399" w:rsidP="006534F6"/>
    <w:p w14:paraId="25C85111" w14:textId="77777777" w:rsidR="00DE2399" w:rsidRDefault="00DE2399" w:rsidP="006534F6"/>
    <w:p w14:paraId="7D4C814C" w14:textId="77777777" w:rsidR="00DE2399" w:rsidRDefault="00DE2399" w:rsidP="006534F6"/>
    <w:p w14:paraId="7CF5C8FA" w14:textId="5D924998" w:rsidR="006534F6" w:rsidRPr="00FF73EC" w:rsidRDefault="006534F6" w:rsidP="006534F6">
      <w:pPr>
        <w:rPr>
          <w:i/>
          <w:sz w:val="16"/>
          <w:szCs w:val="16"/>
        </w:rPr>
      </w:pPr>
      <w:r w:rsidRPr="00FF73EC">
        <w:rPr>
          <w:i/>
          <w:sz w:val="16"/>
          <w:szCs w:val="16"/>
        </w:rPr>
        <w:t>Obrázek č. 25 – informace ke kvalifikaci poradců</w:t>
      </w:r>
    </w:p>
    <w:p w14:paraId="7F15AAF5" w14:textId="77777777" w:rsidR="00DE2399" w:rsidRDefault="00DE2399" w:rsidP="006534F6"/>
    <w:p w14:paraId="7A4C9490" w14:textId="013346C4" w:rsidR="0078390D" w:rsidRPr="006534F6" w:rsidRDefault="006534F6" w:rsidP="006534F6">
      <w:pPr>
        <w:pStyle w:val="Odstavecseseznamem"/>
        <w:numPr>
          <w:ilvl w:val="0"/>
          <w:numId w:val="26"/>
        </w:numPr>
      </w:pPr>
      <w:r>
        <w:t>zaškrtněte oprávnění, které získal uvedený poradce</w:t>
      </w:r>
    </w:p>
    <w:p w14:paraId="66EC4315" w14:textId="55BA6C1F" w:rsidR="0078390D" w:rsidRDefault="0078390D" w:rsidP="0078390D">
      <w:pPr>
        <w:pStyle w:val="odrky"/>
        <w:numPr>
          <w:ilvl w:val="0"/>
          <w:numId w:val="0"/>
        </w:numPr>
        <w:ind w:left="360"/>
        <w:rPr>
          <w:color w:val="FF0000"/>
        </w:rPr>
      </w:pPr>
      <w:r w:rsidRPr="006534F6">
        <w:rPr>
          <w:color w:val="FF0000"/>
        </w:rPr>
        <w:t xml:space="preserve">Ke </w:t>
      </w:r>
      <w:r w:rsidR="006534F6" w:rsidRPr="006534F6">
        <w:rPr>
          <w:color w:val="FF0000"/>
        </w:rPr>
        <w:t>každému</w:t>
      </w:r>
      <w:r w:rsidRPr="006534F6">
        <w:rPr>
          <w:color w:val="FF0000"/>
        </w:rPr>
        <w:t xml:space="preserve"> oprávnění a vzdělání</w:t>
      </w:r>
      <w:r w:rsidRPr="006534F6">
        <w:t xml:space="preserve"> je třeba vložit elektronicky a zaslat v listinné podobě </w:t>
      </w:r>
      <w:r w:rsidR="00FF73EC" w:rsidRPr="00FF73EC">
        <w:rPr>
          <w:color w:val="FF0000"/>
        </w:rPr>
        <w:t xml:space="preserve">kopie </w:t>
      </w:r>
      <w:r w:rsidRPr="006534F6">
        <w:rPr>
          <w:color w:val="FF0000"/>
        </w:rPr>
        <w:t>osvědčení a diplom</w:t>
      </w:r>
      <w:r w:rsidR="00FF73EC">
        <w:rPr>
          <w:color w:val="FF0000"/>
        </w:rPr>
        <w:t>ů</w:t>
      </w:r>
      <w:r w:rsidRPr="006534F6">
        <w:rPr>
          <w:color w:val="FF0000"/>
        </w:rPr>
        <w:t>!!!</w:t>
      </w:r>
    </w:p>
    <w:p w14:paraId="3535D352" w14:textId="77777777" w:rsidR="00F3786E" w:rsidRDefault="00F3786E" w:rsidP="00F3786E">
      <w:pPr>
        <w:pStyle w:val="odrky"/>
        <w:numPr>
          <w:ilvl w:val="0"/>
          <w:numId w:val="0"/>
        </w:numPr>
        <w:ind w:left="360"/>
      </w:pPr>
      <w:r w:rsidRPr="00A63737">
        <w:t xml:space="preserve">Relevantní jsou pouze oprávnění dle zákona č. 406/2000 Sb. </w:t>
      </w:r>
    </w:p>
    <w:p w14:paraId="6CF8AE01" w14:textId="77777777" w:rsidR="00F3786E" w:rsidRPr="00A63737" w:rsidRDefault="00F3786E" w:rsidP="00F3786E">
      <w:pPr>
        <w:pStyle w:val="odrky"/>
        <w:numPr>
          <w:ilvl w:val="0"/>
          <w:numId w:val="0"/>
        </w:numPr>
        <w:ind w:left="360"/>
      </w:pPr>
      <w:r w:rsidRPr="00A63737">
        <w:t xml:space="preserve">Žádné </w:t>
      </w:r>
      <w:r>
        <w:t xml:space="preserve">doklady o absolvování </w:t>
      </w:r>
      <w:r w:rsidRPr="00A63737">
        <w:t>kurz</w:t>
      </w:r>
      <w:r>
        <w:t>ů</w:t>
      </w:r>
      <w:r w:rsidRPr="00A63737">
        <w:t>, školení, vzdělávání apod. nezasílat v rámci elektronické ani listinné přílohy.</w:t>
      </w:r>
    </w:p>
    <w:p w14:paraId="47C36772" w14:textId="38D75450" w:rsidR="003550D3" w:rsidRDefault="003550D3" w:rsidP="003550D3">
      <w:pPr>
        <w:pStyle w:val="Nadpis3"/>
        <w:tabs>
          <w:tab w:val="num" w:pos="1287"/>
        </w:tabs>
        <w:spacing w:after="60"/>
        <w:ind w:left="1287" w:hanging="1003"/>
        <w:contextualSpacing w:val="0"/>
      </w:pPr>
      <w:bookmarkStart w:id="46" w:name="_Toc472428333"/>
      <w:bookmarkStart w:id="47" w:name="_Toc490808079"/>
      <w:r>
        <w:lastRenderedPageBreak/>
        <w:t xml:space="preserve">Záložka </w:t>
      </w:r>
      <w:r w:rsidR="00181BA0">
        <w:t>V</w:t>
      </w:r>
      <w:r>
        <w:t>ýše dotace</w:t>
      </w:r>
      <w:bookmarkEnd w:id="45"/>
      <w:bookmarkEnd w:id="46"/>
      <w:bookmarkEnd w:id="47"/>
    </w:p>
    <w:p w14:paraId="34BB6E9A" w14:textId="5A682DA9" w:rsidR="00E312B9" w:rsidRDefault="00E312B9" w:rsidP="00E312B9">
      <w:r>
        <w:rPr>
          <w:noProof/>
        </w:rPr>
        <w:drawing>
          <wp:inline distT="0" distB="0" distL="0" distR="0" wp14:anchorId="2AA47E15" wp14:editId="1A5BC0D5">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14:paraId="5DDB3F45" w14:textId="2A01400F" w:rsidR="003550D3" w:rsidRPr="00153E51" w:rsidRDefault="00C03672" w:rsidP="003550D3">
      <w:pPr>
        <w:pStyle w:val="Titulek"/>
        <w:rPr>
          <w:b w:val="0"/>
          <w:i/>
        </w:rPr>
      </w:pPr>
      <w:r w:rsidRPr="00153E51">
        <w:rPr>
          <w:b w:val="0"/>
          <w:i/>
          <w:noProof/>
          <w:lang w:eastAsia="cs-CZ"/>
        </w:rPr>
        <w:drawing>
          <wp:anchor distT="0" distB="0" distL="114300" distR="114300" simplePos="0" relativeHeight="251711488" behindDoc="0" locked="0" layoutInCell="1" allowOverlap="1" wp14:anchorId="4ACD2760" wp14:editId="5F4B8EB2">
            <wp:simplePos x="0" y="0"/>
            <wp:positionH relativeFrom="page">
              <wp:align>center</wp:align>
            </wp:positionH>
            <wp:positionV relativeFrom="page">
              <wp:posOffset>1810487</wp:posOffset>
            </wp:positionV>
            <wp:extent cx="5952490" cy="3061335"/>
            <wp:effectExtent l="19050" t="19050" r="10160" b="24765"/>
            <wp:wrapTopAndBottom/>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940" t="23005" r="21330" b="26040"/>
                    <a:stretch/>
                  </pic:blipFill>
                  <pic:spPr bwMode="auto">
                    <a:xfrm>
                      <a:off x="0" y="0"/>
                      <a:ext cx="5952490" cy="3061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153E51">
        <w:rPr>
          <w:b w:val="0"/>
          <w:i/>
        </w:rPr>
        <w:t xml:space="preserve">Obrázek </w:t>
      </w:r>
      <w:r w:rsidR="00851F47" w:rsidRPr="00153E51">
        <w:rPr>
          <w:b w:val="0"/>
          <w:i/>
        </w:rPr>
        <w:t>2</w:t>
      </w:r>
      <w:r w:rsidRPr="00153E51">
        <w:rPr>
          <w:b w:val="0"/>
          <w:i/>
        </w:rPr>
        <w:t>6</w:t>
      </w:r>
      <w:r w:rsidR="006F2D1A" w:rsidRPr="00153E51">
        <w:rPr>
          <w:b w:val="0"/>
          <w:i/>
        </w:rPr>
        <w:t xml:space="preserve"> – </w:t>
      </w:r>
      <w:r w:rsidR="003550D3" w:rsidRPr="00153E51">
        <w:rPr>
          <w:b w:val="0"/>
          <w:i/>
        </w:rPr>
        <w:t>Záložka Výše dotace</w:t>
      </w:r>
    </w:p>
    <w:p w14:paraId="21D3A63B" w14:textId="4F3C782B" w:rsidR="007F5B62" w:rsidRPr="00153E51" w:rsidRDefault="00C03672" w:rsidP="00C03672">
      <w:pPr>
        <w:pStyle w:val="Titulek"/>
        <w:rPr>
          <w:b w:val="0"/>
          <w:i/>
        </w:rPr>
      </w:pPr>
      <w:r w:rsidRPr="00153E51">
        <w:rPr>
          <w:b w:val="0"/>
          <w:i/>
        </w:rPr>
        <w:t>Obrázek 27 – Záložka Výše dotace</w:t>
      </w:r>
    </w:p>
    <w:p w14:paraId="7D91F478" w14:textId="3D5AA459" w:rsidR="00D42EE9" w:rsidRPr="00E337FD" w:rsidRDefault="003550D3" w:rsidP="003550D3">
      <w:r w:rsidRPr="00663BB0">
        <w:t>V této záložce je uvedeno</w:t>
      </w:r>
      <w:r w:rsidR="00CE75E8" w:rsidRPr="00663BB0">
        <w:t>,</w:t>
      </w:r>
      <w:r w:rsidRPr="00663BB0">
        <w:t xml:space="preserve"> </w:t>
      </w:r>
      <w:r w:rsidR="00D42EE9" w:rsidRPr="00663BB0">
        <w:t>že Vám bude vyplacena záloha na poradenství</w:t>
      </w:r>
      <w:r w:rsidRPr="00663BB0">
        <w:t>.</w:t>
      </w:r>
      <w:r w:rsidRPr="00E337FD">
        <w:t xml:space="preserve"> </w:t>
      </w:r>
      <w:r w:rsidR="00D42EE9" w:rsidRPr="00E337FD">
        <w:t xml:space="preserve">I když je na záložce uvedeno </w:t>
      </w:r>
      <w:r w:rsidR="00D42EE9" w:rsidRPr="00E337FD">
        <w:rPr>
          <w:i/>
        </w:rPr>
        <w:t>Maximální výše dotace</w:t>
      </w:r>
      <w:r w:rsidR="00D42EE9" w:rsidRPr="00E337FD">
        <w:t>,</w:t>
      </w:r>
      <w:r w:rsidR="00D42EE9" w:rsidRPr="00E337FD">
        <w:rPr>
          <w:b/>
        </w:rPr>
        <w:t xml:space="preserve"> </w:t>
      </w:r>
      <w:r w:rsidR="00D42EE9" w:rsidRPr="00663BB0">
        <w:rPr>
          <w:b/>
          <w:color w:val="FF0000"/>
        </w:rPr>
        <w:t xml:space="preserve">jedná se v případě EKIS pouze o zálohu </w:t>
      </w:r>
      <w:r w:rsidR="00D42EE9" w:rsidRPr="00E337FD">
        <w:t>a konečná výše dotace bude známa až po vyúčtování na konci rozpočtového roku.</w:t>
      </w:r>
    </w:p>
    <w:p w14:paraId="1170F5A5" w14:textId="32C2F4D0" w:rsidR="007F5B62" w:rsidRDefault="007F5B62" w:rsidP="00D42EE9">
      <w:pPr>
        <w:pStyle w:val="Titulek"/>
      </w:pPr>
    </w:p>
    <w:p w14:paraId="358C7337" w14:textId="46B4F105" w:rsidR="007F5B62" w:rsidRDefault="007F5B62" w:rsidP="00D42EE9">
      <w:pPr>
        <w:pStyle w:val="Titulek"/>
      </w:pPr>
    </w:p>
    <w:p w14:paraId="3450FE08" w14:textId="19615E52" w:rsidR="00B36AD8" w:rsidRDefault="00B36AD8" w:rsidP="008C5CDB">
      <w:pPr>
        <w:pStyle w:val="Titulek"/>
      </w:pPr>
    </w:p>
    <w:p w14:paraId="222E3CA5" w14:textId="08DDDE62" w:rsidR="007F5B62" w:rsidRDefault="007F5B62">
      <w:pPr>
        <w:spacing w:before="0" w:after="0"/>
        <w:jc w:val="left"/>
        <w:rPr>
          <w:rFonts w:eastAsia="Calibri" w:cs="Tahoma"/>
          <w:b/>
          <w:bCs/>
          <w:sz w:val="16"/>
          <w:szCs w:val="20"/>
          <w:lang w:eastAsia="en-US"/>
        </w:rPr>
      </w:pPr>
      <w:r>
        <w:br w:type="page"/>
      </w:r>
    </w:p>
    <w:p w14:paraId="5F10D0F5" w14:textId="77777777" w:rsidR="003550D3" w:rsidRDefault="003550D3" w:rsidP="003550D3">
      <w:pPr>
        <w:pStyle w:val="Nadpis3"/>
        <w:tabs>
          <w:tab w:val="num" w:pos="1287"/>
        </w:tabs>
        <w:spacing w:after="60"/>
        <w:ind w:left="1287" w:hanging="1003"/>
        <w:contextualSpacing w:val="0"/>
      </w:pPr>
      <w:bookmarkStart w:id="48" w:name="_Toc472428334"/>
      <w:bookmarkStart w:id="49" w:name="_Toc422224436"/>
      <w:bookmarkStart w:id="50" w:name="_Toc472428335"/>
      <w:bookmarkStart w:id="51" w:name="_Toc490808080"/>
      <w:bookmarkEnd w:id="48"/>
      <w:r>
        <w:lastRenderedPageBreak/>
        <w:t>Záložka Náhled žádosti</w:t>
      </w:r>
      <w:bookmarkEnd w:id="49"/>
      <w:bookmarkEnd w:id="50"/>
      <w:bookmarkEnd w:id="51"/>
    </w:p>
    <w:p w14:paraId="232D1E4C" w14:textId="1FAE068B" w:rsidR="003550D3" w:rsidRDefault="003550D3" w:rsidP="00CE75E8">
      <w:pPr>
        <w:pStyle w:val="obrzek"/>
      </w:pPr>
      <w:r>
        <w:drawing>
          <wp:anchor distT="0" distB="0" distL="114300" distR="114300" simplePos="0" relativeHeight="251753472" behindDoc="0" locked="0" layoutInCell="1" allowOverlap="1" wp14:anchorId="65448F71" wp14:editId="2928AA8B">
            <wp:simplePos x="746150" y="1236269"/>
            <wp:positionH relativeFrom="column">
              <wp:align>left</wp:align>
            </wp:positionH>
            <wp:positionV relativeFrom="paragraph">
              <wp:align>top</wp:align>
            </wp:positionV>
            <wp:extent cx="2171700" cy="428625"/>
            <wp:effectExtent l="0" t="0" r="0" b="9525"/>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w="9525">
                      <a:noFill/>
                      <a:miter lim="800000"/>
                      <a:headEnd/>
                      <a:tailEnd/>
                    </a:ln>
                  </pic:spPr>
                </pic:pic>
              </a:graphicData>
            </a:graphic>
          </wp:anchor>
        </w:drawing>
      </w:r>
    </w:p>
    <w:p w14:paraId="723DB2D2" w14:textId="77777777" w:rsidR="00153E51" w:rsidRDefault="00153E51" w:rsidP="00CE75E8">
      <w:pPr>
        <w:pStyle w:val="obrzek"/>
      </w:pPr>
    </w:p>
    <w:p w14:paraId="09C3C1FE" w14:textId="7AB67B7A" w:rsidR="007F5B62" w:rsidRPr="00153E51" w:rsidRDefault="003550D3" w:rsidP="007F5B62">
      <w:pPr>
        <w:pStyle w:val="Titulek"/>
        <w:rPr>
          <w:b w:val="0"/>
          <w:i/>
        </w:rPr>
      </w:pPr>
      <w:r w:rsidRPr="00153E51">
        <w:rPr>
          <w:b w:val="0"/>
          <w:i/>
        </w:rPr>
        <w:t xml:space="preserve">Obrázek </w:t>
      </w:r>
      <w:r w:rsidR="007326D3" w:rsidRPr="00153E51">
        <w:rPr>
          <w:b w:val="0"/>
          <w:i/>
        </w:rPr>
        <w:t>28</w:t>
      </w:r>
      <w:r w:rsidR="006F2D1A" w:rsidRPr="00153E51">
        <w:rPr>
          <w:b w:val="0"/>
          <w:i/>
        </w:rPr>
        <w:t xml:space="preserve"> – </w:t>
      </w:r>
      <w:r w:rsidRPr="00153E51">
        <w:rPr>
          <w:b w:val="0"/>
          <w:i/>
        </w:rPr>
        <w:t>Záložka Náhled žádosti</w:t>
      </w:r>
    </w:p>
    <w:p w14:paraId="2216DC0D" w14:textId="77777777" w:rsidR="007F5B62" w:rsidRDefault="007F5B62" w:rsidP="007F5B62">
      <w:pPr>
        <w:pStyle w:val="Titulek"/>
      </w:pPr>
    </w:p>
    <w:p w14:paraId="5950BE2F" w14:textId="35F5E492" w:rsidR="003550D3" w:rsidRPr="00754FF0" w:rsidRDefault="003550D3" w:rsidP="007F5B62">
      <w:r>
        <w:t xml:space="preserve">Pokud kliknete na tlačítko </w:t>
      </w:r>
      <w:r w:rsidR="00356EF1" w:rsidRPr="007F5B62">
        <w:t>N</w:t>
      </w:r>
      <w:r w:rsidRPr="007F5B62">
        <w:t>áhled žádosti</w:t>
      </w:r>
      <w:r>
        <w:t xml:space="preserve">, celá </w:t>
      </w:r>
      <w:r w:rsidR="00F65FE6">
        <w:t>Vaše</w:t>
      </w:r>
      <w:r>
        <w:t xml:space="preserve"> vyplněná žádost se </w:t>
      </w:r>
      <w:r w:rsidR="00F65FE6">
        <w:t>Vám</w:t>
      </w:r>
      <w:r>
        <w:t xml:space="preserve"> zobrazí jako celek.</w:t>
      </w:r>
    </w:p>
    <w:p w14:paraId="51E95AFB" w14:textId="4608E562" w:rsidR="007F5B62" w:rsidRDefault="007326D3" w:rsidP="003550D3">
      <w:pPr>
        <w:pStyle w:val="Titulek"/>
      </w:pPr>
      <w:r>
        <w:rPr>
          <w:noProof/>
          <w:lang w:eastAsia="cs-CZ"/>
        </w:rPr>
        <w:drawing>
          <wp:anchor distT="0" distB="0" distL="114300" distR="114300" simplePos="0" relativeHeight="251746304" behindDoc="0" locked="0" layoutInCell="1" allowOverlap="1" wp14:anchorId="5E54C90D" wp14:editId="7BA1E8CF">
            <wp:simplePos x="0" y="0"/>
            <wp:positionH relativeFrom="margin">
              <wp:align>right</wp:align>
            </wp:positionH>
            <wp:positionV relativeFrom="paragraph">
              <wp:posOffset>3971341</wp:posOffset>
            </wp:positionV>
            <wp:extent cx="5939790" cy="3774440"/>
            <wp:effectExtent l="0" t="0" r="3810" b="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ispf_náhled2.png"/>
                    <pic:cNvPicPr/>
                  </pic:nvPicPr>
                  <pic:blipFill>
                    <a:blip r:embed="rId60">
                      <a:extLst>
                        <a:ext uri="{28A0092B-C50C-407E-A947-70E740481C1C}">
                          <a14:useLocalDpi xmlns:a14="http://schemas.microsoft.com/office/drawing/2010/main" val="0"/>
                        </a:ext>
                      </a:extLst>
                    </a:blip>
                    <a:stretch>
                      <a:fillRect/>
                    </a:stretch>
                  </pic:blipFill>
                  <pic:spPr>
                    <a:xfrm>
                      <a:off x="0" y="0"/>
                      <a:ext cx="5939790" cy="3774440"/>
                    </a:xfrm>
                    <a:prstGeom prst="rect">
                      <a:avLst/>
                    </a:prstGeom>
                  </pic:spPr>
                </pic:pic>
              </a:graphicData>
            </a:graphic>
          </wp:anchor>
        </w:drawing>
      </w:r>
      <w:r>
        <w:rPr>
          <w:noProof/>
          <w:lang w:eastAsia="cs-CZ"/>
        </w:rPr>
        <w:drawing>
          <wp:anchor distT="0" distB="0" distL="114300" distR="114300" simplePos="0" relativeHeight="251745280" behindDoc="0" locked="0" layoutInCell="1" allowOverlap="1" wp14:anchorId="6505C45B" wp14:editId="23EF47E0">
            <wp:simplePos x="0" y="0"/>
            <wp:positionH relativeFrom="column">
              <wp:posOffset>0</wp:posOffset>
            </wp:positionH>
            <wp:positionV relativeFrom="paragraph">
              <wp:posOffset>-635</wp:posOffset>
            </wp:positionV>
            <wp:extent cx="5939790" cy="3886835"/>
            <wp:effectExtent l="0" t="0" r="3810" b="0"/>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ispf_náhled1.png"/>
                    <pic:cNvPicPr/>
                  </pic:nvPicPr>
                  <pic:blipFill>
                    <a:blip r:embed="rId61">
                      <a:extLst>
                        <a:ext uri="{28A0092B-C50C-407E-A947-70E740481C1C}">
                          <a14:useLocalDpi xmlns:a14="http://schemas.microsoft.com/office/drawing/2010/main" val="0"/>
                        </a:ext>
                      </a:extLst>
                    </a:blip>
                    <a:stretch>
                      <a:fillRect/>
                    </a:stretch>
                  </pic:blipFill>
                  <pic:spPr>
                    <a:xfrm>
                      <a:off x="0" y="0"/>
                      <a:ext cx="5939790" cy="3886835"/>
                    </a:xfrm>
                    <a:prstGeom prst="rect">
                      <a:avLst/>
                    </a:prstGeom>
                  </pic:spPr>
                </pic:pic>
              </a:graphicData>
            </a:graphic>
          </wp:anchor>
        </w:drawing>
      </w:r>
    </w:p>
    <w:p w14:paraId="005442E1" w14:textId="0D6D5905" w:rsidR="007F5B62" w:rsidRDefault="007F5B62" w:rsidP="003550D3">
      <w:pPr>
        <w:pStyle w:val="Titulek"/>
      </w:pPr>
      <w:r>
        <w:rPr>
          <w:noProof/>
          <w:lang w:eastAsia="cs-CZ"/>
        </w:rPr>
        <w:drawing>
          <wp:anchor distT="0" distB="0" distL="114300" distR="114300" simplePos="0" relativeHeight="251719680" behindDoc="0" locked="0" layoutInCell="1" allowOverlap="1" wp14:anchorId="5B35F90D" wp14:editId="636FB10A">
            <wp:simplePos x="0" y="0"/>
            <wp:positionH relativeFrom="column">
              <wp:posOffset>7088</wp:posOffset>
            </wp:positionH>
            <wp:positionV relativeFrom="page">
              <wp:posOffset>4646321</wp:posOffset>
            </wp:positionV>
            <wp:extent cx="4217035" cy="375412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2937" t="27191" r="35435" b="6926"/>
                    <a:stretch/>
                  </pic:blipFill>
                  <pic:spPr bwMode="auto">
                    <a:xfrm>
                      <a:off x="0" y="0"/>
                      <a:ext cx="4217035" cy="375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6503C" w14:textId="5F4ECADD" w:rsidR="007F5B62" w:rsidRDefault="007F5B62" w:rsidP="003550D3">
      <w:pPr>
        <w:pStyle w:val="Titulek"/>
      </w:pPr>
    </w:p>
    <w:p w14:paraId="1090E4DE" w14:textId="32466CF6" w:rsidR="00CF1E4E" w:rsidRDefault="00CF1E4E">
      <w:pPr>
        <w:spacing w:before="0" w:after="0"/>
        <w:jc w:val="left"/>
        <w:rPr>
          <w:rFonts w:eastAsia="Calibri" w:cs="Tahoma"/>
          <w:b/>
          <w:bCs/>
          <w:sz w:val="16"/>
          <w:szCs w:val="20"/>
          <w:lang w:eastAsia="en-US"/>
        </w:rPr>
      </w:pPr>
      <w:r>
        <w:br w:type="page"/>
      </w:r>
    </w:p>
    <w:p w14:paraId="52CEE51E" w14:textId="19B30B53" w:rsidR="007F5B62" w:rsidRDefault="007326D3" w:rsidP="003550D3">
      <w:pPr>
        <w:pStyle w:val="Titulek"/>
      </w:pPr>
      <w:r>
        <w:rPr>
          <w:noProof/>
          <w:lang w:eastAsia="cs-CZ"/>
        </w:rPr>
        <w:lastRenderedPageBreak/>
        <w:drawing>
          <wp:anchor distT="0" distB="0" distL="114300" distR="114300" simplePos="0" relativeHeight="251747328" behindDoc="0" locked="0" layoutInCell="1" allowOverlap="1" wp14:anchorId="04C639EF" wp14:editId="080AFEE7">
            <wp:simplePos x="0" y="0"/>
            <wp:positionH relativeFrom="column">
              <wp:posOffset>0</wp:posOffset>
            </wp:positionH>
            <wp:positionV relativeFrom="paragraph">
              <wp:posOffset>-635</wp:posOffset>
            </wp:positionV>
            <wp:extent cx="5939790" cy="3420110"/>
            <wp:effectExtent l="0" t="0" r="3810" b="889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ispf_náhled3.png"/>
                    <pic:cNvPicPr/>
                  </pic:nvPicPr>
                  <pic:blipFill>
                    <a:blip r:embed="rId63">
                      <a:extLst>
                        <a:ext uri="{28A0092B-C50C-407E-A947-70E740481C1C}">
                          <a14:useLocalDpi xmlns:a14="http://schemas.microsoft.com/office/drawing/2010/main" val="0"/>
                        </a:ext>
                      </a:extLst>
                    </a:blip>
                    <a:stretch>
                      <a:fillRect/>
                    </a:stretch>
                  </pic:blipFill>
                  <pic:spPr>
                    <a:xfrm>
                      <a:off x="0" y="0"/>
                      <a:ext cx="5939790" cy="3420110"/>
                    </a:xfrm>
                    <a:prstGeom prst="rect">
                      <a:avLst/>
                    </a:prstGeom>
                  </pic:spPr>
                </pic:pic>
              </a:graphicData>
            </a:graphic>
          </wp:anchor>
        </w:drawing>
      </w:r>
    </w:p>
    <w:p w14:paraId="36FCC632" w14:textId="77777777" w:rsidR="007326D3" w:rsidRDefault="007326D3" w:rsidP="003550D3">
      <w:pPr>
        <w:pStyle w:val="Titulek"/>
      </w:pPr>
    </w:p>
    <w:p w14:paraId="1A4C3A8B" w14:textId="77777777" w:rsidR="007326D3" w:rsidRDefault="007326D3" w:rsidP="003550D3">
      <w:pPr>
        <w:pStyle w:val="Titulek"/>
      </w:pPr>
    </w:p>
    <w:p w14:paraId="796E99D2" w14:textId="77777777" w:rsidR="007326D3" w:rsidRDefault="007326D3" w:rsidP="003550D3">
      <w:pPr>
        <w:pStyle w:val="Titulek"/>
      </w:pPr>
    </w:p>
    <w:p w14:paraId="230FF764" w14:textId="77777777" w:rsidR="007326D3" w:rsidRDefault="007326D3" w:rsidP="003550D3">
      <w:pPr>
        <w:pStyle w:val="Titulek"/>
      </w:pPr>
    </w:p>
    <w:p w14:paraId="36927299" w14:textId="77777777" w:rsidR="007326D3" w:rsidRDefault="007326D3" w:rsidP="003550D3">
      <w:pPr>
        <w:pStyle w:val="Titulek"/>
      </w:pPr>
    </w:p>
    <w:p w14:paraId="2B43250F" w14:textId="77777777" w:rsidR="007326D3" w:rsidRDefault="007326D3" w:rsidP="003550D3">
      <w:pPr>
        <w:pStyle w:val="Titulek"/>
      </w:pPr>
    </w:p>
    <w:p w14:paraId="49F1833F" w14:textId="77777777" w:rsidR="007326D3" w:rsidRDefault="007326D3" w:rsidP="003550D3">
      <w:pPr>
        <w:pStyle w:val="Titulek"/>
      </w:pPr>
    </w:p>
    <w:p w14:paraId="5144D6B6" w14:textId="77777777" w:rsidR="007326D3" w:rsidRDefault="007326D3" w:rsidP="003550D3">
      <w:pPr>
        <w:pStyle w:val="Titulek"/>
      </w:pPr>
    </w:p>
    <w:p w14:paraId="58EDE140" w14:textId="77777777" w:rsidR="007326D3" w:rsidRDefault="007326D3" w:rsidP="003550D3">
      <w:pPr>
        <w:pStyle w:val="Titulek"/>
      </w:pPr>
    </w:p>
    <w:p w14:paraId="38E74BFC" w14:textId="77777777" w:rsidR="007326D3" w:rsidRDefault="007326D3" w:rsidP="003550D3">
      <w:pPr>
        <w:pStyle w:val="Titulek"/>
      </w:pPr>
    </w:p>
    <w:p w14:paraId="1C5AE66E" w14:textId="77777777" w:rsidR="007326D3" w:rsidRDefault="007326D3" w:rsidP="003550D3">
      <w:pPr>
        <w:pStyle w:val="Titulek"/>
      </w:pPr>
    </w:p>
    <w:p w14:paraId="6646C24E" w14:textId="77777777" w:rsidR="007326D3" w:rsidRDefault="007326D3" w:rsidP="003550D3">
      <w:pPr>
        <w:pStyle w:val="Titulek"/>
      </w:pPr>
    </w:p>
    <w:p w14:paraId="43991AF4" w14:textId="77777777" w:rsidR="007326D3" w:rsidRDefault="007326D3" w:rsidP="003550D3">
      <w:pPr>
        <w:pStyle w:val="Titulek"/>
      </w:pPr>
    </w:p>
    <w:p w14:paraId="63ABDCB4" w14:textId="77777777" w:rsidR="007326D3" w:rsidRDefault="007326D3" w:rsidP="003550D3">
      <w:pPr>
        <w:pStyle w:val="Titulek"/>
      </w:pPr>
    </w:p>
    <w:p w14:paraId="533ECBF7" w14:textId="77777777" w:rsidR="007326D3" w:rsidRDefault="007326D3" w:rsidP="003550D3">
      <w:pPr>
        <w:pStyle w:val="Titulek"/>
      </w:pPr>
    </w:p>
    <w:p w14:paraId="2B23B61F" w14:textId="77777777" w:rsidR="007326D3" w:rsidRDefault="007326D3" w:rsidP="003550D3">
      <w:pPr>
        <w:pStyle w:val="Titulek"/>
      </w:pPr>
    </w:p>
    <w:p w14:paraId="140E929D" w14:textId="77777777" w:rsidR="007326D3" w:rsidRDefault="007326D3" w:rsidP="003550D3">
      <w:pPr>
        <w:pStyle w:val="Titulek"/>
      </w:pPr>
    </w:p>
    <w:p w14:paraId="0E1B523A" w14:textId="77777777" w:rsidR="007326D3" w:rsidRDefault="007326D3" w:rsidP="003550D3">
      <w:pPr>
        <w:pStyle w:val="Titulek"/>
      </w:pPr>
    </w:p>
    <w:p w14:paraId="492E2F98" w14:textId="77777777" w:rsidR="007326D3" w:rsidRDefault="007326D3" w:rsidP="003550D3">
      <w:pPr>
        <w:pStyle w:val="Titulek"/>
      </w:pPr>
    </w:p>
    <w:p w14:paraId="0BE4C0B9" w14:textId="77777777" w:rsidR="007326D3" w:rsidRDefault="007326D3" w:rsidP="003550D3">
      <w:pPr>
        <w:pStyle w:val="Titulek"/>
      </w:pPr>
    </w:p>
    <w:p w14:paraId="61C23F43" w14:textId="77777777" w:rsidR="007326D3" w:rsidRDefault="007326D3" w:rsidP="003550D3">
      <w:pPr>
        <w:pStyle w:val="Titulek"/>
      </w:pPr>
    </w:p>
    <w:p w14:paraId="7401E72C" w14:textId="77777777" w:rsidR="007326D3" w:rsidRDefault="007326D3" w:rsidP="003550D3">
      <w:pPr>
        <w:pStyle w:val="Titulek"/>
      </w:pPr>
    </w:p>
    <w:p w14:paraId="080E6A2A" w14:textId="77777777" w:rsidR="007326D3" w:rsidRDefault="007326D3" w:rsidP="003550D3">
      <w:pPr>
        <w:pStyle w:val="Titulek"/>
      </w:pPr>
    </w:p>
    <w:p w14:paraId="2C0B8561" w14:textId="77777777" w:rsidR="007326D3" w:rsidRDefault="007326D3" w:rsidP="003550D3">
      <w:pPr>
        <w:pStyle w:val="Titulek"/>
      </w:pPr>
    </w:p>
    <w:p w14:paraId="5108B5F3" w14:textId="77777777" w:rsidR="007326D3" w:rsidRDefault="007326D3" w:rsidP="003550D3">
      <w:pPr>
        <w:pStyle w:val="Titulek"/>
      </w:pPr>
    </w:p>
    <w:p w14:paraId="563911B4" w14:textId="77777777" w:rsidR="007326D3" w:rsidRDefault="007326D3" w:rsidP="003550D3">
      <w:pPr>
        <w:pStyle w:val="Titulek"/>
      </w:pPr>
    </w:p>
    <w:p w14:paraId="66690BD7" w14:textId="0ED7F4AF" w:rsidR="007326D3" w:rsidRDefault="007326D3" w:rsidP="003550D3">
      <w:pPr>
        <w:pStyle w:val="Titulek"/>
      </w:pPr>
    </w:p>
    <w:p w14:paraId="66F8350F" w14:textId="0DD2A2E3" w:rsidR="007326D3" w:rsidRDefault="00E7517B" w:rsidP="003550D3">
      <w:pPr>
        <w:pStyle w:val="Titulek"/>
      </w:pPr>
      <w:r>
        <w:rPr>
          <w:noProof/>
          <w:lang w:eastAsia="cs-CZ"/>
        </w:rPr>
        <w:drawing>
          <wp:anchor distT="0" distB="0" distL="114300" distR="114300" simplePos="0" relativeHeight="251748352" behindDoc="0" locked="0" layoutInCell="1" allowOverlap="1" wp14:anchorId="2FAF5133" wp14:editId="2D16895B">
            <wp:simplePos x="0" y="0"/>
            <wp:positionH relativeFrom="margin">
              <wp:align>left</wp:align>
            </wp:positionH>
            <wp:positionV relativeFrom="paragraph">
              <wp:posOffset>5486</wp:posOffset>
            </wp:positionV>
            <wp:extent cx="5939790" cy="3732530"/>
            <wp:effectExtent l="0" t="0" r="3810" b="127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ispf_náhled4.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3732530"/>
                    </a:xfrm>
                    <a:prstGeom prst="rect">
                      <a:avLst/>
                    </a:prstGeom>
                  </pic:spPr>
                </pic:pic>
              </a:graphicData>
            </a:graphic>
          </wp:anchor>
        </w:drawing>
      </w:r>
    </w:p>
    <w:p w14:paraId="5B186740" w14:textId="22D2B16A" w:rsidR="007326D3" w:rsidRDefault="007326D3" w:rsidP="003550D3">
      <w:pPr>
        <w:pStyle w:val="Titulek"/>
      </w:pPr>
    </w:p>
    <w:p w14:paraId="523DE42E" w14:textId="1C56B54E" w:rsidR="007326D3" w:rsidRDefault="007326D3" w:rsidP="003550D3">
      <w:pPr>
        <w:pStyle w:val="Titulek"/>
      </w:pPr>
    </w:p>
    <w:p w14:paraId="2B67A210" w14:textId="54381FFE" w:rsidR="007326D3" w:rsidRDefault="007326D3" w:rsidP="003550D3">
      <w:pPr>
        <w:pStyle w:val="Titulek"/>
      </w:pPr>
    </w:p>
    <w:p w14:paraId="41C10220" w14:textId="4EC067FF" w:rsidR="007326D3" w:rsidRDefault="007326D3" w:rsidP="003550D3">
      <w:pPr>
        <w:pStyle w:val="Titulek"/>
      </w:pPr>
    </w:p>
    <w:p w14:paraId="247B55F3" w14:textId="74C9ED60" w:rsidR="007326D3" w:rsidRDefault="007326D3" w:rsidP="003550D3">
      <w:pPr>
        <w:pStyle w:val="Titulek"/>
      </w:pPr>
    </w:p>
    <w:p w14:paraId="2A9D1A54" w14:textId="71F527C7" w:rsidR="007326D3" w:rsidRDefault="007326D3" w:rsidP="003550D3">
      <w:pPr>
        <w:pStyle w:val="Titulek"/>
      </w:pPr>
    </w:p>
    <w:p w14:paraId="6807D431" w14:textId="4B4B396B" w:rsidR="007326D3" w:rsidRDefault="007326D3" w:rsidP="003550D3">
      <w:pPr>
        <w:pStyle w:val="Titulek"/>
      </w:pPr>
    </w:p>
    <w:p w14:paraId="0F64472D" w14:textId="3A87A776" w:rsidR="007326D3" w:rsidRDefault="007326D3" w:rsidP="003550D3">
      <w:pPr>
        <w:pStyle w:val="Titulek"/>
      </w:pPr>
    </w:p>
    <w:p w14:paraId="150B47FE" w14:textId="0507C1D1" w:rsidR="007326D3" w:rsidRDefault="007326D3" w:rsidP="003550D3">
      <w:pPr>
        <w:pStyle w:val="Titulek"/>
      </w:pPr>
    </w:p>
    <w:p w14:paraId="6CD5890D" w14:textId="3FD03441" w:rsidR="007326D3" w:rsidRDefault="007326D3" w:rsidP="003550D3">
      <w:pPr>
        <w:pStyle w:val="Titulek"/>
      </w:pPr>
    </w:p>
    <w:p w14:paraId="56F7B740" w14:textId="0CC37A53" w:rsidR="007326D3" w:rsidRDefault="007326D3" w:rsidP="003550D3">
      <w:pPr>
        <w:pStyle w:val="Titulek"/>
      </w:pPr>
    </w:p>
    <w:p w14:paraId="3DB28EE1" w14:textId="1B4A9252" w:rsidR="007326D3" w:rsidRDefault="007326D3" w:rsidP="007326D3">
      <w:pPr>
        <w:rPr>
          <w:lang w:eastAsia="en-US"/>
        </w:rPr>
      </w:pPr>
    </w:p>
    <w:p w14:paraId="06201D04" w14:textId="270BC20E" w:rsidR="007326D3" w:rsidRDefault="007326D3" w:rsidP="007326D3">
      <w:pPr>
        <w:rPr>
          <w:lang w:eastAsia="en-US"/>
        </w:rPr>
      </w:pPr>
    </w:p>
    <w:p w14:paraId="1905DCAD" w14:textId="46AC6F9C" w:rsidR="007326D3" w:rsidRDefault="007326D3" w:rsidP="007326D3">
      <w:pPr>
        <w:rPr>
          <w:lang w:eastAsia="en-US"/>
        </w:rPr>
      </w:pPr>
    </w:p>
    <w:p w14:paraId="10EF917F" w14:textId="4E45CE7B" w:rsidR="007326D3" w:rsidRDefault="007326D3" w:rsidP="007326D3">
      <w:pPr>
        <w:rPr>
          <w:lang w:eastAsia="en-US"/>
        </w:rPr>
      </w:pPr>
    </w:p>
    <w:p w14:paraId="51AD74E6" w14:textId="77777777" w:rsidR="007326D3" w:rsidRDefault="007326D3" w:rsidP="007326D3">
      <w:pPr>
        <w:rPr>
          <w:lang w:eastAsia="en-US"/>
        </w:rPr>
      </w:pPr>
    </w:p>
    <w:p w14:paraId="066A8B80" w14:textId="77777777" w:rsidR="007326D3" w:rsidRDefault="007326D3" w:rsidP="007326D3">
      <w:pPr>
        <w:rPr>
          <w:lang w:eastAsia="en-US"/>
        </w:rPr>
      </w:pPr>
    </w:p>
    <w:p w14:paraId="40766F36" w14:textId="77777777" w:rsidR="007326D3" w:rsidRDefault="007326D3" w:rsidP="007326D3">
      <w:pPr>
        <w:rPr>
          <w:lang w:eastAsia="en-US"/>
        </w:rPr>
      </w:pPr>
    </w:p>
    <w:p w14:paraId="1A954FEC" w14:textId="77777777" w:rsidR="007326D3" w:rsidRDefault="007326D3" w:rsidP="007326D3">
      <w:pPr>
        <w:rPr>
          <w:lang w:eastAsia="en-US"/>
        </w:rPr>
      </w:pPr>
    </w:p>
    <w:p w14:paraId="6D27DA63" w14:textId="77777777" w:rsidR="007326D3" w:rsidRDefault="007326D3" w:rsidP="007326D3">
      <w:pPr>
        <w:rPr>
          <w:lang w:eastAsia="en-US"/>
        </w:rPr>
      </w:pPr>
    </w:p>
    <w:p w14:paraId="2CF1F703" w14:textId="77777777" w:rsidR="007326D3" w:rsidRDefault="007326D3" w:rsidP="007326D3">
      <w:pPr>
        <w:rPr>
          <w:lang w:eastAsia="en-US"/>
        </w:rPr>
      </w:pPr>
    </w:p>
    <w:p w14:paraId="599DE90F" w14:textId="4DB798FF" w:rsidR="007326D3" w:rsidRDefault="007326D3" w:rsidP="007326D3">
      <w:pPr>
        <w:rPr>
          <w:lang w:eastAsia="en-US"/>
        </w:rPr>
      </w:pPr>
    </w:p>
    <w:p w14:paraId="1A02BC6B" w14:textId="39F98354" w:rsidR="007326D3" w:rsidRDefault="007326D3" w:rsidP="007326D3">
      <w:pPr>
        <w:rPr>
          <w:lang w:eastAsia="en-US"/>
        </w:rPr>
      </w:pPr>
    </w:p>
    <w:p w14:paraId="760311C9" w14:textId="5A277A08" w:rsidR="007326D3" w:rsidRDefault="007326D3" w:rsidP="007326D3">
      <w:pPr>
        <w:rPr>
          <w:lang w:eastAsia="en-US"/>
        </w:rPr>
      </w:pPr>
    </w:p>
    <w:p w14:paraId="796EEDF9" w14:textId="0A193640" w:rsidR="007326D3" w:rsidRDefault="007326D3" w:rsidP="007326D3">
      <w:pPr>
        <w:rPr>
          <w:lang w:eastAsia="en-US"/>
        </w:rPr>
      </w:pPr>
    </w:p>
    <w:p w14:paraId="2FAC66F7" w14:textId="7416FE0D" w:rsidR="007326D3" w:rsidRDefault="007326D3" w:rsidP="007326D3">
      <w:pPr>
        <w:rPr>
          <w:lang w:eastAsia="en-US"/>
        </w:rPr>
      </w:pPr>
    </w:p>
    <w:p w14:paraId="03F6CECD" w14:textId="50990028" w:rsidR="007326D3" w:rsidRDefault="007326D3" w:rsidP="007326D3">
      <w:pPr>
        <w:rPr>
          <w:lang w:eastAsia="en-US"/>
        </w:rPr>
      </w:pPr>
    </w:p>
    <w:p w14:paraId="2E684360" w14:textId="32C18957" w:rsidR="007326D3" w:rsidRPr="007326D3" w:rsidRDefault="007326D3" w:rsidP="007326D3">
      <w:pPr>
        <w:rPr>
          <w:lang w:eastAsia="en-US"/>
        </w:rPr>
      </w:pPr>
    </w:p>
    <w:p w14:paraId="783DF215" w14:textId="3D83B0AB" w:rsidR="007326D3" w:rsidRDefault="007326D3" w:rsidP="003550D3">
      <w:pPr>
        <w:pStyle w:val="Titulek"/>
      </w:pPr>
    </w:p>
    <w:p w14:paraId="7B7CF5AE" w14:textId="649075AF" w:rsidR="007326D3" w:rsidRDefault="007326D3" w:rsidP="003550D3">
      <w:pPr>
        <w:pStyle w:val="Titulek"/>
      </w:pPr>
    </w:p>
    <w:p w14:paraId="03E9FD57" w14:textId="77777777" w:rsidR="007326D3" w:rsidRDefault="007326D3" w:rsidP="003550D3">
      <w:pPr>
        <w:pStyle w:val="Titulek"/>
      </w:pPr>
    </w:p>
    <w:p w14:paraId="42A8A016" w14:textId="2120873F" w:rsidR="007326D3" w:rsidRDefault="007326D3" w:rsidP="003550D3">
      <w:pPr>
        <w:pStyle w:val="Titulek"/>
      </w:pPr>
    </w:p>
    <w:p w14:paraId="5A124FA5" w14:textId="77F13F3F" w:rsidR="007326D3" w:rsidRDefault="00E7517B" w:rsidP="003550D3">
      <w:pPr>
        <w:pStyle w:val="Titulek"/>
      </w:pPr>
      <w:r>
        <w:rPr>
          <w:noProof/>
          <w:lang w:eastAsia="cs-CZ"/>
        </w:rPr>
        <w:lastRenderedPageBreak/>
        <w:drawing>
          <wp:anchor distT="0" distB="0" distL="114300" distR="114300" simplePos="0" relativeHeight="251749376" behindDoc="0" locked="0" layoutInCell="1" allowOverlap="1" wp14:anchorId="21FE6303" wp14:editId="31CC9C57">
            <wp:simplePos x="0" y="0"/>
            <wp:positionH relativeFrom="column">
              <wp:posOffset>92558</wp:posOffset>
            </wp:positionH>
            <wp:positionV relativeFrom="paragraph">
              <wp:posOffset>-177368</wp:posOffset>
            </wp:positionV>
            <wp:extent cx="5939790" cy="3875405"/>
            <wp:effectExtent l="0" t="0" r="3810"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ispf_náhled5.png"/>
                    <pic:cNvPicPr/>
                  </pic:nvPicPr>
                  <pic:blipFill>
                    <a:blip r:embed="rId65">
                      <a:extLst>
                        <a:ext uri="{28A0092B-C50C-407E-A947-70E740481C1C}">
                          <a14:useLocalDpi xmlns:a14="http://schemas.microsoft.com/office/drawing/2010/main" val="0"/>
                        </a:ext>
                      </a:extLst>
                    </a:blip>
                    <a:stretch>
                      <a:fillRect/>
                    </a:stretch>
                  </pic:blipFill>
                  <pic:spPr>
                    <a:xfrm>
                      <a:off x="0" y="0"/>
                      <a:ext cx="5939790" cy="3875405"/>
                    </a:xfrm>
                    <a:prstGeom prst="rect">
                      <a:avLst/>
                    </a:prstGeom>
                  </pic:spPr>
                </pic:pic>
              </a:graphicData>
            </a:graphic>
          </wp:anchor>
        </w:drawing>
      </w:r>
    </w:p>
    <w:p w14:paraId="606D8A73" w14:textId="77777777" w:rsidR="00E7517B" w:rsidRDefault="00E7517B" w:rsidP="00E7517B">
      <w:pPr>
        <w:rPr>
          <w:lang w:eastAsia="en-US"/>
        </w:rPr>
      </w:pPr>
    </w:p>
    <w:p w14:paraId="65653FB5" w14:textId="77777777" w:rsidR="00E7517B" w:rsidRDefault="00E7517B" w:rsidP="00E7517B">
      <w:pPr>
        <w:rPr>
          <w:lang w:eastAsia="en-US"/>
        </w:rPr>
      </w:pPr>
    </w:p>
    <w:p w14:paraId="7849EC1A" w14:textId="77777777" w:rsidR="00E7517B" w:rsidRDefault="00E7517B" w:rsidP="00E7517B">
      <w:pPr>
        <w:rPr>
          <w:lang w:eastAsia="en-US"/>
        </w:rPr>
      </w:pPr>
    </w:p>
    <w:p w14:paraId="46F38A1F" w14:textId="77777777" w:rsidR="00E7517B" w:rsidRDefault="00E7517B" w:rsidP="00E7517B">
      <w:pPr>
        <w:rPr>
          <w:lang w:eastAsia="en-US"/>
        </w:rPr>
      </w:pPr>
    </w:p>
    <w:p w14:paraId="080697AA" w14:textId="77777777" w:rsidR="00E7517B" w:rsidRDefault="00E7517B" w:rsidP="00E7517B">
      <w:pPr>
        <w:rPr>
          <w:lang w:eastAsia="en-US"/>
        </w:rPr>
      </w:pPr>
    </w:p>
    <w:p w14:paraId="7FF50469" w14:textId="77777777" w:rsidR="00E7517B" w:rsidRDefault="00E7517B" w:rsidP="00E7517B">
      <w:pPr>
        <w:rPr>
          <w:lang w:eastAsia="en-US"/>
        </w:rPr>
      </w:pPr>
    </w:p>
    <w:p w14:paraId="75B71E10" w14:textId="77777777" w:rsidR="00E7517B" w:rsidRDefault="00E7517B" w:rsidP="00E7517B">
      <w:pPr>
        <w:rPr>
          <w:lang w:eastAsia="en-US"/>
        </w:rPr>
      </w:pPr>
    </w:p>
    <w:p w14:paraId="0D0937A3" w14:textId="77777777" w:rsidR="00E7517B" w:rsidRDefault="00E7517B" w:rsidP="00E7517B">
      <w:pPr>
        <w:rPr>
          <w:lang w:eastAsia="en-US"/>
        </w:rPr>
      </w:pPr>
    </w:p>
    <w:p w14:paraId="35A82A61" w14:textId="77777777" w:rsidR="00E7517B" w:rsidRDefault="00E7517B" w:rsidP="00E7517B">
      <w:pPr>
        <w:rPr>
          <w:lang w:eastAsia="en-US"/>
        </w:rPr>
      </w:pPr>
    </w:p>
    <w:p w14:paraId="0F6E8DA1" w14:textId="77777777" w:rsidR="00E7517B" w:rsidRDefault="00E7517B" w:rsidP="00E7517B">
      <w:pPr>
        <w:rPr>
          <w:lang w:eastAsia="en-US"/>
        </w:rPr>
      </w:pPr>
    </w:p>
    <w:p w14:paraId="1F3C0A6B" w14:textId="77777777" w:rsidR="00E7517B" w:rsidRDefault="00E7517B" w:rsidP="00E7517B">
      <w:pPr>
        <w:rPr>
          <w:lang w:eastAsia="en-US"/>
        </w:rPr>
      </w:pPr>
    </w:p>
    <w:p w14:paraId="5D6875CC" w14:textId="77777777" w:rsidR="00E7517B" w:rsidRDefault="00E7517B" w:rsidP="00E7517B">
      <w:pPr>
        <w:rPr>
          <w:lang w:eastAsia="en-US"/>
        </w:rPr>
      </w:pPr>
    </w:p>
    <w:p w14:paraId="0B7C0587" w14:textId="77777777" w:rsidR="00E7517B" w:rsidRDefault="00E7517B" w:rsidP="00E7517B">
      <w:pPr>
        <w:rPr>
          <w:lang w:eastAsia="en-US"/>
        </w:rPr>
      </w:pPr>
    </w:p>
    <w:p w14:paraId="2FECCD88" w14:textId="77777777" w:rsidR="00E7517B" w:rsidRDefault="00E7517B" w:rsidP="00E7517B">
      <w:pPr>
        <w:rPr>
          <w:lang w:eastAsia="en-US"/>
        </w:rPr>
      </w:pPr>
    </w:p>
    <w:p w14:paraId="2A95AACE" w14:textId="77777777" w:rsidR="00E7517B" w:rsidRDefault="00E7517B" w:rsidP="00E7517B">
      <w:pPr>
        <w:rPr>
          <w:lang w:eastAsia="en-US"/>
        </w:rPr>
      </w:pPr>
    </w:p>
    <w:p w14:paraId="4AC676DA" w14:textId="77777777" w:rsidR="00E7517B" w:rsidRDefault="00E7517B" w:rsidP="00E7517B">
      <w:pPr>
        <w:rPr>
          <w:lang w:eastAsia="en-US"/>
        </w:rPr>
      </w:pPr>
    </w:p>
    <w:p w14:paraId="3ACA771E" w14:textId="645ED1C8" w:rsidR="00E7517B" w:rsidRDefault="00E7517B" w:rsidP="00E7517B">
      <w:pPr>
        <w:rPr>
          <w:lang w:eastAsia="en-US"/>
        </w:rPr>
      </w:pPr>
    </w:p>
    <w:p w14:paraId="04487F49" w14:textId="1F8C72B8" w:rsidR="00E7517B" w:rsidRDefault="00DB0649" w:rsidP="00E7517B">
      <w:pPr>
        <w:rPr>
          <w:lang w:eastAsia="en-US"/>
        </w:rPr>
      </w:pPr>
      <w:r>
        <w:rPr>
          <w:noProof/>
        </w:rPr>
        <w:drawing>
          <wp:anchor distT="0" distB="0" distL="114300" distR="114300" simplePos="0" relativeHeight="251750400" behindDoc="0" locked="0" layoutInCell="1" allowOverlap="1" wp14:anchorId="6A19BFAD" wp14:editId="302A2CC3">
            <wp:simplePos x="0" y="0"/>
            <wp:positionH relativeFrom="column">
              <wp:posOffset>102412</wp:posOffset>
            </wp:positionH>
            <wp:positionV relativeFrom="paragraph">
              <wp:posOffset>7315</wp:posOffset>
            </wp:positionV>
            <wp:extent cx="5939790" cy="2664460"/>
            <wp:effectExtent l="0" t="0" r="3810" b="2540"/>
            <wp:wrapNone/>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ispf_náhled6.png"/>
                    <pic:cNvPicPr/>
                  </pic:nvPicPr>
                  <pic:blipFill>
                    <a:blip r:embed="rId66">
                      <a:extLst>
                        <a:ext uri="{28A0092B-C50C-407E-A947-70E740481C1C}">
                          <a14:useLocalDpi xmlns:a14="http://schemas.microsoft.com/office/drawing/2010/main" val="0"/>
                        </a:ext>
                      </a:extLst>
                    </a:blip>
                    <a:stretch>
                      <a:fillRect/>
                    </a:stretch>
                  </pic:blipFill>
                  <pic:spPr>
                    <a:xfrm>
                      <a:off x="0" y="0"/>
                      <a:ext cx="5939790" cy="2664460"/>
                    </a:xfrm>
                    <a:prstGeom prst="rect">
                      <a:avLst/>
                    </a:prstGeom>
                  </pic:spPr>
                </pic:pic>
              </a:graphicData>
            </a:graphic>
          </wp:anchor>
        </w:drawing>
      </w:r>
    </w:p>
    <w:p w14:paraId="6C47CEA3" w14:textId="77777777" w:rsidR="00E7517B" w:rsidRDefault="00E7517B" w:rsidP="00E7517B">
      <w:pPr>
        <w:rPr>
          <w:lang w:eastAsia="en-US"/>
        </w:rPr>
      </w:pPr>
    </w:p>
    <w:p w14:paraId="19CF291F" w14:textId="77777777" w:rsidR="00E7517B" w:rsidRDefault="00E7517B" w:rsidP="00E7517B">
      <w:pPr>
        <w:rPr>
          <w:lang w:eastAsia="en-US"/>
        </w:rPr>
      </w:pPr>
    </w:p>
    <w:p w14:paraId="3B693EF0" w14:textId="77777777" w:rsidR="00E7517B" w:rsidRDefault="00E7517B" w:rsidP="00E7517B">
      <w:pPr>
        <w:rPr>
          <w:lang w:eastAsia="en-US"/>
        </w:rPr>
      </w:pPr>
    </w:p>
    <w:p w14:paraId="4FA04B43" w14:textId="77777777" w:rsidR="00E7517B" w:rsidRDefault="00E7517B" w:rsidP="00E7517B">
      <w:pPr>
        <w:rPr>
          <w:lang w:eastAsia="en-US"/>
        </w:rPr>
      </w:pPr>
    </w:p>
    <w:p w14:paraId="428439FB" w14:textId="77777777" w:rsidR="00AF24AA" w:rsidRDefault="00AF24AA" w:rsidP="00E7517B">
      <w:pPr>
        <w:rPr>
          <w:lang w:eastAsia="en-US"/>
        </w:rPr>
      </w:pPr>
    </w:p>
    <w:p w14:paraId="65B13264" w14:textId="77777777" w:rsidR="00AF24AA" w:rsidRDefault="00AF24AA" w:rsidP="00E7517B">
      <w:pPr>
        <w:rPr>
          <w:lang w:eastAsia="en-US"/>
        </w:rPr>
      </w:pPr>
    </w:p>
    <w:p w14:paraId="59E708DC" w14:textId="77777777" w:rsidR="00AF24AA" w:rsidRDefault="00AF24AA" w:rsidP="00E7517B">
      <w:pPr>
        <w:rPr>
          <w:lang w:eastAsia="en-US"/>
        </w:rPr>
      </w:pPr>
    </w:p>
    <w:p w14:paraId="0F4BB44B" w14:textId="77777777" w:rsidR="00AF24AA" w:rsidRDefault="00AF24AA" w:rsidP="00E7517B">
      <w:pPr>
        <w:rPr>
          <w:lang w:eastAsia="en-US"/>
        </w:rPr>
      </w:pPr>
    </w:p>
    <w:p w14:paraId="665068F3" w14:textId="77777777" w:rsidR="00AF24AA" w:rsidRDefault="00AF24AA" w:rsidP="00E7517B">
      <w:pPr>
        <w:rPr>
          <w:lang w:eastAsia="en-US"/>
        </w:rPr>
      </w:pPr>
    </w:p>
    <w:p w14:paraId="35D72BF6" w14:textId="77777777" w:rsidR="00AF24AA" w:rsidRDefault="00AF24AA" w:rsidP="00E7517B">
      <w:pPr>
        <w:rPr>
          <w:lang w:eastAsia="en-US"/>
        </w:rPr>
      </w:pPr>
    </w:p>
    <w:p w14:paraId="1ABE559C" w14:textId="77777777" w:rsidR="00AF24AA" w:rsidRDefault="00AF24AA" w:rsidP="00E7517B">
      <w:pPr>
        <w:rPr>
          <w:lang w:eastAsia="en-US"/>
        </w:rPr>
      </w:pPr>
    </w:p>
    <w:p w14:paraId="12E701F7" w14:textId="4027FC32" w:rsidR="00AF24AA" w:rsidRDefault="00DB0649" w:rsidP="00E7517B">
      <w:pPr>
        <w:rPr>
          <w:lang w:eastAsia="en-US"/>
        </w:rPr>
      </w:pPr>
      <w:r>
        <w:rPr>
          <w:noProof/>
        </w:rPr>
        <w:drawing>
          <wp:anchor distT="0" distB="0" distL="114300" distR="114300" simplePos="0" relativeHeight="251751424" behindDoc="0" locked="0" layoutInCell="1" allowOverlap="1" wp14:anchorId="20A222F0" wp14:editId="6221DA58">
            <wp:simplePos x="0" y="0"/>
            <wp:positionH relativeFrom="margin">
              <wp:posOffset>102412</wp:posOffset>
            </wp:positionH>
            <wp:positionV relativeFrom="paragraph">
              <wp:posOffset>59944</wp:posOffset>
            </wp:positionV>
            <wp:extent cx="5939790" cy="2816860"/>
            <wp:effectExtent l="0" t="0" r="3810" b="2540"/>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ispf_náhled7.png"/>
                    <pic:cNvPicPr/>
                  </pic:nvPicPr>
                  <pic:blipFill>
                    <a:blip r:embed="rId67">
                      <a:extLst>
                        <a:ext uri="{28A0092B-C50C-407E-A947-70E740481C1C}">
                          <a14:useLocalDpi xmlns:a14="http://schemas.microsoft.com/office/drawing/2010/main" val="0"/>
                        </a:ext>
                      </a:extLst>
                    </a:blip>
                    <a:stretch>
                      <a:fillRect/>
                    </a:stretch>
                  </pic:blipFill>
                  <pic:spPr>
                    <a:xfrm>
                      <a:off x="0" y="0"/>
                      <a:ext cx="5939790" cy="2816860"/>
                    </a:xfrm>
                    <a:prstGeom prst="rect">
                      <a:avLst/>
                    </a:prstGeom>
                  </pic:spPr>
                </pic:pic>
              </a:graphicData>
            </a:graphic>
          </wp:anchor>
        </w:drawing>
      </w:r>
    </w:p>
    <w:p w14:paraId="43430E5D" w14:textId="64C6F814" w:rsidR="00AF24AA" w:rsidRDefault="00AF24AA" w:rsidP="00E7517B">
      <w:pPr>
        <w:rPr>
          <w:lang w:eastAsia="en-US"/>
        </w:rPr>
      </w:pPr>
    </w:p>
    <w:p w14:paraId="7E8AD102" w14:textId="24A2C4E4" w:rsidR="00AF24AA" w:rsidRDefault="00AF24AA" w:rsidP="00E7517B">
      <w:pPr>
        <w:rPr>
          <w:lang w:eastAsia="en-US"/>
        </w:rPr>
      </w:pPr>
    </w:p>
    <w:p w14:paraId="2E814804" w14:textId="77777777" w:rsidR="00AF24AA" w:rsidRDefault="00AF24AA" w:rsidP="00E7517B">
      <w:pPr>
        <w:rPr>
          <w:lang w:eastAsia="en-US"/>
        </w:rPr>
      </w:pPr>
    </w:p>
    <w:p w14:paraId="30B498E5" w14:textId="272B404F" w:rsidR="00AF24AA" w:rsidRDefault="00AF24AA" w:rsidP="00E7517B">
      <w:pPr>
        <w:rPr>
          <w:lang w:eastAsia="en-US"/>
        </w:rPr>
      </w:pPr>
    </w:p>
    <w:p w14:paraId="1B5A620F" w14:textId="6CF73E8C" w:rsidR="00AF24AA" w:rsidRDefault="00AF24AA" w:rsidP="00E7517B">
      <w:pPr>
        <w:rPr>
          <w:lang w:eastAsia="en-US"/>
        </w:rPr>
      </w:pPr>
    </w:p>
    <w:p w14:paraId="75709D42" w14:textId="77777777" w:rsidR="00AF24AA" w:rsidRDefault="00AF24AA" w:rsidP="00E7517B">
      <w:pPr>
        <w:rPr>
          <w:lang w:eastAsia="en-US"/>
        </w:rPr>
      </w:pPr>
    </w:p>
    <w:p w14:paraId="7C4DD593" w14:textId="77777777" w:rsidR="00AF24AA" w:rsidRDefault="00AF24AA" w:rsidP="00E7517B">
      <w:pPr>
        <w:rPr>
          <w:lang w:eastAsia="en-US"/>
        </w:rPr>
      </w:pPr>
    </w:p>
    <w:p w14:paraId="5107581F" w14:textId="77777777" w:rsidR="00AF24AA" w:rsidRDefault="00AF24AA" w:rsidP="00E7517B">
      <w:pPr>
        <w:rPr>
          <w:lang w:eastAsia="en-US"/>
        </w:rPr>
      </w:pPr>
    </w:p>
    <w:p w14:paraId="21CC7082" w14:textId="77777777" w:rsidR="00AF24AA" w:rsidRDefault="00AF24AA" w:rsidP="00E7517B">
      <w:pPr>
        <w:rPr>
          <w:lang w:eastAsia="en-US"/>
        </w:rPr>
      </w:pPr>
    </w:p>
    <w:p w14:paraId="53742D85" w14:textId="77777777" w:rsidR="00E7517B" w:rsidRDefault="00E7517B" w:rsidP="00E7517B">
      <w:pPr>
        <w:rPr>
          <w:lang w:eastAsia="en-US"/>
        </w:rPr>
      </w:pPr>
    </w:p>
    <w:p w14:paraId="2B031B8A" w14:textId="77777777" w:rsidR="00E7517B" w:rsidRDefault="00E7517B" w:rsidP="00E7517B">
      <w:pPr>
        <w:rPr>
          <w:lang w:eastAsia="en-US"/>
        </w:rPr>
      </w:pPr>
    </w:p>
    <w:p w14:paraId="314436E7" w14:textId="77777777" w:rsidR="00E7517B" w:rsidRDefault="00E7517B" w:rsidP="00E7517B">
      <w:pPr>
        <w:rPr>
          <w:lang w:eastAsia="en-US"/>
        </w:rPr>
      </w:pPr>
    </w:p>
    <w:p w14:paraId="20FB177C" w14:textId="77777777" w:rsidR="00E7517B" w:rsidRDefault="00E7517B" w:rsidP="00E7517B">
      <w:pPr>
        <w:rPr>
          <w:lang w:eastAsia="en-US"/>
        </w:rPr>
      </w:pPr>
    </w:p>
    <w:p w14:paraId="5BC0A22C" w14:textId="57951A3D" w:rsidR="00E7517B" w:rsidRDefault="00280C8C" w:rsidP="00E7517B">
      <w:pPr>
        <w:rPr>
          <w:lang w:eastAsia="en-US"/>
        </w:rPr>
      </w:pPr>
      <w:r>
        <w:rPr>
          <w:noProof/>
        </w:rPr>
        <w:lastRenderedPageBreak/>
        <w:drawing>
          <wp:anchor distT="0" distB="0" distL="114300" distR="114300" simplePos="0" relativeHeight="251752448" behindDoc="0" locked="0" layoutInCell="1" allowOverlap="1" wp14:anchorId="0E1C8655" wp14:editId="4DD95287">
            <wp:simplePos x="0" y="0"/>
            <wp:positionH relativeFrom="column">
              <wp:posOffset>0</wp:posOffset>
            </wp:positionH>
            <wp:positionV relativeFrom="paragraph">
              <wp:posOffset>-635</wp:posOffset>
            </wp:positionV>
            <wp:extent cx="5939790" cy="3194685"/>
            <wp:effectExtent l="0" t="0" r="3810" b="5715"/>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ispf_náhled8.png"/>
                    <pic:cNvPicPr/>
                  </pic:nvPicPr>
                  <pic:blipFill>
                    <a:blip r:embed="rId68">
                      <a:extLst>
                        <a:ext uri="{28A0092B-C50C-407E-A947-70E740481C1C}">
                          <a14:useLocalDpi xmlns:a14="http://schemas.microsoft.com/office/drawing/2010/main" val="0"/>
                        </a:ext>
                      </a:extLst>
                    </a:blip>
                    <a:stretch>
                      <a:fillRect/>
                    </a:stretch>
                  </pic:blipFill>
                  <pic:spPr>
                    <a:xfrm>
                      <a:off x="0" y="0"/>
                      <a:ext cx="5939790" cy="3194685"/>
                    </a:xfrm>
                    <a:prstGeom prst="rect">
                      <a:avLst/>
                    </a:prstGeom>
                  </pic:spPr>
                </pic:pic>
              </a:graphicData>
            </a:graphic>
          </wp:anchor>
        </w:drawing>
      </w:r>
    </w:p>
    <w:p w14:paraId="4DFB1E6A" w14:textId="77777777" w:rsidR="00DB0649" w:rsidRDefault="00DB0649" w:rsidP="00E7517B">
      <w:pPr>
        <w:rPr>
          <w:lang w:eastAsia="en-US"/>
        </w:rPr>
      </w:pPr>
    </w:p>
    <w:p w14:paraId="4A81831B" w14:textId="77777777" w:rsidR="00DB0649" w:rsidRDefault="00DB0649" w:rsidP="00E7517B">
      <w:pPr>
        <w:rPr>
          <w:lang w:eastAsia="en-US"/>
        </w:rPr>
      </w:pPr>
    </w:p>
    <w:p w14:paraId="658F7B72" w14:textId="77777777" w:rsidR="00DB0649" w:rsidRDefault="00DB0649" w:rsidP="00E7517B">
      <w:pPr>
        <w:rPr>
          <w:lang w:eastAsia="en-US"/>
        </w:rPr>
      </w:pPr>
    </w:p>
    <w:p w14:paraId="4C7FC00C" w14:textId="77777777" w:rsidR="00DB0649" w:rsidRDefault="00DB0649" w:rsidP="00E7517B">
      <w:pPr>
        <w:rPr>
          <w:lang w:eastAsia="en-US"/>
        </w:rPr>
      </w:pPr>
    </w:p>
    <w:p w14:paraId="5BF75AF5" w14:textId="77777777" w:rsidR="00DB0649" w:rsidRDefault="00DB0649" w:rsidP="00E7517B">
      <w:pPr>
        <w:rPr>
          <w:lang w:eastAsia="en-US"/>
        </w:rPr>
      </w:pPr>
    </w:p>
    <w:p w14:paraId="3B695799" w14:textId="77777777" w:rsidR="00DB0649" w:rsidRDefault="00DB0649" w:rsidP="00E7517B">
      <w:pPr>
        <w:rPr>
          <w:lang w:eastAsia="en-US"/>
        </w:rPr>
      </w:pPr>
    </w:p>
    <w:p w14:paraId="53526651" w14:textId="77777777" w:rsidR="00DB0649" w:rsidRDefault="00DB0649" w:rsidP="00E7517B">
      <w:pPr>
        <w:rPr>
          <w:lang w:eastAsia="en-US"/>
        </w:rPr>
      </w:pPr>
    </w:p>
    <w:p w14:paraId="1B2C142F" w14:textId="77777777" w:rsidR="00DB0649" w:rsidRDefault="00DB0649" w:rsidP="00E7517B">
      <w:pPr>
        <w:rPr>
          <w:lang w:eastAsia="en-US"/>
        </w:rPr>
      </w:pPr>
    </w:p>
    <w:p w14:paraId="050F11FD" w14:textId="77777777" w:rsidR="00DB0649" w:rsidRDefault="00DB0649" w:rsidP="00E7517B">
      <w:pPr>
        <w:rPr>
          <w:lang w:eastAsia="en-US"/>
        </w:rPr>
      </w:pPr>
    </w:p>
    <w:p w14:paraId="2E31D241" w14:textId="77777777" w:rsidR="00DB0649" w:rsidRDefault="00DB0649" w:rsidP="00E7517B">
      <w:pPr>
        <w:rPr>
          <w:lang w:eastAsia="en-US"/>
        </w:rPr>
      </w:pPr>
    </w:p>
    <w:p w14:paraId="485BDC0F" w14:textId="77777777" w:rsidR="00DB0649" w:rsidRDefault="00DB0649" w:rsidP="00E7517B">
      <w:pPr>
        <w:rPr>
          <w:lang w:eastAsia="en-US"/>
        </w:rPr>
      </w:pPr>
    </w:p>
    <w:p w14:paraId="0715FA21" w14:textId="77777777" w:rsidR="00DB0649" w:rsidRDefault="00DB0649" w:rsidP="00E7517B">
      <w:pPr>
        <w:rPr>
          <w:lang w:eastAsia="en-US"/>
        </w:rPr>
      </w:pPr>
    </w:p>
    <w:p w14:paraId="71296CD2" w14:textId="77777777" w:rsidR="00DB0649" w:rsidRDefault="00DB0649" w:rsidP="00E7517B">
      <w:pPr>
        <w:rPr>
          <w:lang w:eastAsia="en-US"/>
        </w:rPr>
      </w:pPr>
    </w:p>
    <w:p w14:paraId="5D40B444" w14:textId="77777777" w:rsidR="00DB0649" w:rsidRDefault="00DB0649" w:rsidP="00E7517B">
      <w:pPr>
        <w:rPr>
          <w:lang w:eastAsia="en-US"/>
        </w:rPr>
      </w:pPr>
    </w:p>
    <w:p w14:paraId="165077D6" w14:textId="77777777" w:rsidR="00DB0649" w:rsidRDefault="00DB0649" w:rsidP="00E7517B">
      <w:pPr>
        <w:rPr>
          <w:lang w:eastAsia="en-US"/>
        </w:rPr>
      </w:pPr>
    </w:p>
    <w:p w14:paraId="66066C7E" w14:textId="604BBBF5" w:rsidR="003550D3" w:rsidRPr="00153E51" w:rsidRDefault="003550D3" w:rsidP="003550D3">
      <w:pPr>
        <w:pStyle w:val="Titulek"/>
        <w:rPr>
          <w:b w:val="0"/>
          <w:i/>
        </w:rPr>
      </w:pPr>
      <w:r w:rsidRPr="00153E51">
        <w:rPr>
          <w:b w:val="0"/>
          <w:i/>
        </w:rPr>
        <w:t xml:space="preserve">Obrázek </w:t>
      </w:r>
      <w:r w:rsidR="003B6B15" w:rsidRPr="00153E51">
        <w:rPr>
          <w:b w:val="0"/>
          <w:i/>
        </w:rPr>
        <w:t>2</w:t>
      </w:r>
      <w:r w:rsidR="00280C8C" w:rsidRPr="00153E51">
        <w:rPr>
          <w:b w:val="0"/>
          <w:i/>
        </w:rPr>
        <w:t>9</w:t>
      </w:r>
      <w:r w:rsidR="006F2D1A" w:rsidRPr="00153E51">
        <w:rPr>
          <w:b w:val="0"/>
          <w:i/>
        </w:rPr>
        <w:t xml:space="preserve"> – </w:t>
      </w:r>
      <w:r w:rsidR="008C32F9" w:rsidRPr="00153E51">
        <w:rPr>
          <w:b w:val="0"/>
          <w:i/>
        </w:rPr>
        <w:t>Celkový n</w:t>
      </w:r>
      <w:r w:rsidRPr="00153E51">
        <w:rPr>
          <w:b w:val="0"/>
          <w:i/>
        </w:rPr>
        <w:t>áhled žádosti</w:t>
      </w:r>
    </w:p>
    <w:p w14:paraId="0198FF0D" w14:textId="77777777" w:rsidR="00CF1E4E" w:rsidRDefault="00CF1E4E" w:rsidP="003550D3"/>
    <w:p w14:paraId="1F7D1A28" w14:textId="77777777" w:rsidR="003550D3" w:rsidRDefault="003550D3" w:rsidP="003550D3">
      <w:r>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14:paraId="1D613817" w14:textId="77777777" w:rsidR="003550D3" w:rsidRDefault="003550D3" w:rsidP="00CE75E8">
      <w:pPr>
        <w:pStyle w:val="obrzek"/>
      </w:pPr>
      <w:r>
        <w:drawing>
          <wp:inline distT="0" distB="0" distL="0" distR="0" wp14:anchorId="0A6CCB44" wp14:editId="0ABE9638">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14:paraId="35B18FBD" w14:textId="6B6C94C5" w:rsidR="003550D3" w:rsidRPr="00153E51" w:rsidRDefault="003550D3" w:rsidP="003550D3">
      <w:pPr>
        <w:pStyle w:val="Titulek"/>
        <w:rPr>
          <w:b w:val="0"/>
          <w:i/>
        </w:rPr>
      </w:pPr>
      <w:r w:rsidRPr="00153E51">
        <w:rPr>
          <w:b w:val="0"/>
          <w:i/>
        </w:rPr>
        <w:t xml:space="preserve">Obrázek </w:t>
      </w:r>
      <w:r w:rsidR="008F18FB" w:rsidRPr="00153E51">
        <w:rPr>
          <w:b w:val="0"/>
          <w:i/>
        </w:rPr>
        <w:t>30</w:t>
      </w:r>
      <w:r w:rsidR="006F2D1A" w:rsidRPr="00153E51">
        <w:rPr>
          <w:b w:val="0"/>
          <w:i/>
        </w:rPr>
        <w:t xml:space="preserve"> – </w:t>
      </w:r>
      <w:r w:rsidRPr="00153E51">
        <w:rPr>
          <w:b w:val="0"/>
          <w:i/>
        </w:rPr>
        <w:t>Kontrola žádosti</w:t>
      </w:r>
    </w:p>
    <w:p w14:paraId="657D49F2" w14:textId="77777777" w:rsidR="00CF1E4E" w:rsidRDefault="00CF1E4E" w:rsidP="003550D3"/>
    <w:p w14:paraId="77E42724" w14:textId="77777777" w:rsidR="003550D3" w:rsidRDefault="003550D3" w:rsidP="003550D3">
      <w:r>
        <w:t xml:space="preserve">V případě, </w:t>
      </w:r>
      <w:r w:rsidR="00EB0641">
        <w:t xml:space="preserve">že je </w:t>
      </w:r>
      <w:r>
        <w:t>žádost zcela v pořádku, zobrazí se pod záhlavím formuláře následující hlášení</w:t>
      </w:r>
      <w:r w:rsidR="00EB0641">
        <w:t>:</w:t>
      </w:r>
    </w:p>
    <w:p w14:paraId="06BE75FC" w14:textId="77777777" w:rsidR="003550D3" w:rsidRDefault="003550D3" w:rsidP="00CE75E8">
      <w:pPr>
        <w:pStyle w:val="obrzek"/>
      </w:pPr>
      <w:r>
        <w:drawing>
          <wp:inline distT="0" distB="0" distL="0" distR="0" wp14:anchorId="4C95A3C1" wp14:editId="23B812E9">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14:paraId="53C0F938" w14:textId="2D5A662D" w:rsidR="003550D3" w:rsidRPr="00153E51" w:rsidRDefault="003550D3" w:rsidP="003550D3">
      <w:pPr>
        <w:pStyle w:val="Titulek"/>
        <w:rPr>
          <w:b w:val="0"/>
          <w:i/>
        </w:rPr>
      </w:pPr>
      <w:r w:rsidRPr="00153E51">
        <w:rPr>
          <w:b w:val="0"/>
          <w:i/>
        </w:rPr>
        <w:t xml:space="preserve">Obrázek </w:t>
      </w:r>
      <w:r w:rsidR="008F18FB" w:rsidRPr="00153E51">
        <w:rPr>
          <w:b w:val="0"/>
          <w:i/>
        </w:rPr>
        <w:t>31</w:t>
      </w:r>
      <w:r w:rsidR="006F2D1A" w:rsidRPr="00153E51">
        <w:rPr>
          <w:b w:val="0"/>
          <w:i/>
        </w:rPr>
        <w:t xml:space="preserve"> – </w:t>
      </w:r>
      <w:r w:rsidRPr="00153E51">
        <w:rPr>
          <w:b w:val="0"/>
          <w:i/>
        </w:rPr>
        <w:t>Potvrzení správnosti žádosti</w:t>
      </w:r>
    </w:p>
    <w:p w14:paraId="59146346" w14:textId="77777777" w:rsidR="004828C2" w:rsidRDefault="004828C2" w:rsidP="003550D3"/>
    <w:p w14:paraId="2D25CDC9" w14:textId="41C71B51" w:rsidR="003550D3" w:rsidRDefault="00AC7D20" w:rsidP="003550D3">
      <w:r>
        <w:t>V opačném případě se</w:t>
      </w:r>
      <w:r w:rsidR="003550D3" w:rsidRPr="00DA249C">
        <w:t xml:space="preserve"> </w:t>
      </w:r>
      <w:r>
        <w:t xml:space="preserv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14:paraId="5254F9B5" w14:textId="3A6AC172" w:rsidR="00CF1E4E" w:rsidRDefault="00CF1E4E">
      <w:pPr>
        <w:spacing w:before="0" w:after="0"/>
        <w:jc w:val="left"/>
      </w:pPr>
      <w:r>
        <w:br w:type="page"/>
      </w:r>
    </w:p>
    <w:p w14:paraId="118CF37A" w14:textId="0FFF256F" w:rsidR="00CF1E4E" w:rsidRDefault="00CF1E4E" w:rsidP="003550D3">
      <w:r>
        <w:rPr>
          <w:noProof/>
        </w:rPr>
        <w:lastRenderedPageBreak/>
        <w:drawing>
          <wp:anchor distT="0" distB="0" distL="114300" distR="114300" simplePos="0" relativeHeight="251675648" behindDoc="0" locked="0" layoutInCell="1" allowOverlap="1" wp14:anchorId="3F43EEF9" wp14:editId="68F82436">
            <wp:simplePos x="0" y="0"/>
            <wp:positionH relativeFrom="margin">
              <wp:posOffset>-6168</wp:posOffset>
            </wp:positionH>
            <wp:positionV relativeFrom="paragraph">
              <wp:posOffset>-114675</wp:posOffset>
            </wp:positionV>
            <wp:extent cx="6115685" cy="2794635"/>
            <wp:effectExtent l="0" t="0" r="0" b="571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68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455D6" w14:textId="06E1657D" w:rsidR="003550D3" w:rsidRDefault="003550D3" w:rsidP="00CE75E8">
      <w:pPr>
        <w:pStyle w:val="obrzek"/>
      </w:pPr>
    </w:p>
    <w:p w14:paraId="0080932E" w14:textId="35025DE4" w:rsidR="004E7303" w:rsidRDefault="004E7303" w:rsidP="00CE75E8">
      <w:pPr>
        <w:pStyle w:val="obrzek"/>
      </w:pPr>
    </w:p>
    <w:p w14:paraId="14744101" w14:textId="45922384" w:rsidR="004E7303" w:rsidRDefault="004E7303" w:rsidP="00CE75E8">
      <w:pPr>
        <w:pStyle w:val="obrzek"/>
      </w:pPr>
    </w:p>
    <w:p w14:paraId="4AEE8AFF" w14:textId="69F5041A" w:rsidR="004E7303" w:rsidRDefault="004E7303" w:rsidP="00CE75E8">
      <w:pPr>
        <w:pStyle w:val="obrzek"/>
      </w:pPr>
    </w:p>
    <w:p w14:paraId="3C5724FD" w14:textId="2B24531A" w:rsidR="004E7303" w:rsidRDefault="004E7303" w:rsidP="00CE75E8">
      <w:pPr>
        <w:pStyle w:val="obrzek"/>
      </w:pPr>
    </w:p>
    <w:p w14:paraId="7632DB45" w14:textId="77777777" w:rsidR="004E7303" w:rsidRDefault="004E7303" w:rsidP="00CE75E8">
      <w:pPr>
        <w:pStyle w:val="obrzek"/>
      </w:pPr>
    </w:p>
    <w:p w14:paraId="1812CC59" w14:textId="77777777" w:rsidR="004E7303" w:rsidRDefault="004E7303" w:rsidP="00CE75E8">
      <w:pPr>
        <w:pStyle w:val="obrzek"/>
      </w:pPr>
    </w:p>
    <w:p w14:paraId="24362390" w14:textId="77777777" w:rsidR="004E7303" w:rsidRDefault="004E7303" w:rsidP="00CE75E8">
      <w:pPr>
        <w:pStyle w:val="obrzek"/>
      </w:pPr>
    </w:p>
    <w:p w14:paraId="4BFF0BC0" w14:textId="77777777" w:rsidR="004E7303" w:rsidRDefault="004E7303" w:rsidP="00CE75E8">
      <w:pPr>
        <w:pStyle w:val="obrzek"/>
      </w:pPr>
    </w:p>
    <w:p w14:paraId="1272A6AF" w14:textId="77777777" w:rsidR="004E7303" w:rsidRDefault="004E7303" w:rsidP="00CE75E8">
      <w:pPr>
        <w:pStyle w:val="obrzek"/>
      </w:pPr>
    </w:p>
    <w:p w14:paraId="53714A8F" w14:textId="77777777" w:rsidR="004E7303" w:rsidRDefault="004E7303" w:rsidP="00CE75E8">
      <w:pPr>
        <w:pStyle w:val="obrzek"/>
      </w:pPr>
    </w:p>
    <w:p w14:paraId="3C4638A0" w14:textId="77777777" w:rsidR="004E7303" w:rsidRDefault="004E7303" w:rsidP="00CE75E8">
      <w:pPr>
        <w:pStyle w:val="obrzek"/>
      </w:pPr>
    </w:p>
    <w:p w14:paraId="6CF72272" w14:textId="77777777" w:rsidR="004E7303" w:rsidRDefault="004E7303" w:rsidP="00CE75E8">
      <w:pPr>
        <w:pStyle w:val="obrzek"/>
      </w:pPr>
    </w:p>
    <w:p w14:paraId="2E069EC6" w14:textId="77777777" w:rsidR="004E7303" w:rsidRDefault="004E7303" w:rsidP="00CE75E8">
      <w:pPr>
        <w:pStyle w:val="obrzek"/>
      </w:pPr>
    </w:p>
    <w:p w14:paraId="246DC6F7" w14:textId="57C3EAB4" w:rsidR="003550D3" w:rsidRPr="00153E51" w:rsidRDefault="003550D3" w:rsidP="003550D3">
      <w:pPr>
        <w:pStyle w:val="Titulek"/>
        <w:rPr>
          <w:b w:val="0"/>
          <w:i/>
        </w:rPr>
      </w:pPr>
      <w:r w:rsidRPr="00153E51">
        <w:rPr>
          <w:b w:val="0"/>
          <w:i/>
        </w:rPr>
        <w:t>Obrázek</w:t>
      </w:r>
      <w:r w:rsidR="008F18FB" w:rsidRPr="00153E51">
        <w:rPr>
          <w:b w:val="0"/>
          <w:i/>
        </w:rPr>
        <w:t xml:space="preserve"> 32</w:t>
      </w:r>
      <w:r w:rsidR="004E7303" w:rsidRPr="00153E51">
        <w:rPr>
          <w:b w:val="0"/>
          <w:i/>
        </w:rPr>
        <w:t xml:space="preserve"> </w:t>
      </w:r>
      <w:r w:rsidR="006F2D1A" w:rsidRPr="00153E51">
        <w:rPr>
          <w:b w:val="0"/>
          <w:i/>
        </w:rPr>
        <w:t xml:space="preserve">– </w:t>
      </w:r>
      <w:r w:rsidRPr="00153E51">
        <w:rPr>
          <w:b w:val="0"/>
          <w:i/>
        </w:rPr>
        <w:t>Chybně vyplněná žádost</w:t>
      </w:r>
    </w:p>
    <w:p w14:paraId="3EF7C207" w14:textId="77777777" w:rsidR="00CF1E4E" w:rsidRDefault="00CF1E4E" w:rsidP="00CF1E4E">
      <w:pPr>
        <w:pStyle w:val="Nadpis3"/>
        <w:numPr>
          <w:ilvl w:val="0"/>
          <w:numId w:val="0"/>
        </w:numPr>
        <w:spacing w:after="60"/>
        <w:ind w:left="1287"/>
        <w:contextualSpacing w:val="0"/>
      </w:pPr>
      <w:bookmarkStart w:id="52" w:name="_Toc422224437"/>
      <w:bookmarkStart w:id="53" w:name="_Toc472428336"/>
    </w:p>
    <w:p w14:paraId="2276AB81" w14:textId="77777777" w:rsidR="003550D3" w:rsidRDefault="003550D3" w:rsidP="003550D3">
      <w:pPr>
        <w:pStyle w:val="Nadpis3"/>
        <w:tabs>
          <w:tab w:val="num" w:pos="1287"/>
        </w:tabs>
        <w:spacing w:after="60"/>
        <w:ind w:left="1287" w:hanging="1003"/>
        <w:contextualSpacing w:val="0"/>
      </w:pPr>
      <w:bookmarkStart w:id="54" w:name="_Toc490808081"/>
      <w:r>
        <w:t>Záložka Odeslání žádosti</w:t>
      </w:r>
      <w:bookmarkEnd w:id="52"/>
      <w:bookmarkEnd w:id="53"/>
      <w:bookmarkEnd w:id="54"/>
    </w:p>
    <w:p w14:paraId="3D9E2910" w14:textId="77777777" w:rsidR="003550D3" w:rsidRDefault="003550D3" w:rsidP="00CE75E8">
      <w:pPr>
        <w:pStyle w:val="obrzek"/>
      </w:pPr>
      <w:r>
        <w:drawing>
          <wp:inline distT="0" distB="0" distL="0" distR="0" wp14:anchorId="79D797C6" wp14:editId="5EE67D17">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72"/>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a:ext>
                    </a:extLst>
                  </pic:spPr>
                </pic:pic>
              </a:graphicData>
            </a:graphic>
          </wp:inline>
        </w:drawing>
      </w:r>
    </w:p>
    <w:p w14:paraId="779A234D" w14:textId="5F140D06" w:rsidR="003550D3" w:rsidRPr="00153E51" w:rsidRDefault="003550D3" w:rsidP="003550D3">
      <w:pPr>
        <w:pStyle w:val="Titulek"/>
        <w:rPr>
          <w:b w:val="0"/>
          <w:i/>
        </w:rPr>
      </w:pPr>
      <w:r w:rsidRPr="00153E51">
        <w:rPr>
          <w:b w:val="0"/>
          <w:i/>
        </w:rPr>
        <w:t xml:space="preserve">Obrázek </w:t>
      </w:r>
      <w:r w:rsidR="008F18FB" w:rsidRPr="00153E51">
        <w:rPr>
          <w:b w:val="0"/>
          <w:i/>
        </w:rPr>
        <w:t>33</w:t>
      </w:r>
      <w:r w:rsidR="006F2D1A" w:rsidRPr="00153E51">
        <w:rPr>
          <w:b w:val="0"/>
          <w:i/>
        </w:rPr>
        <w:t xml:space="preserve"> – </w:t>
      </w:r>
      <w:r w:rsidRPr="00153E51">
        <w:rPr>
          <w:b w:val="0"/>
          <w:i/>
        </w:rPr>
        <w:t>Záložka odeslání žádosti</w:t>
      </w:r>
    </w:p>
    <w:p w14:paraId="490F588B" w14:textId="77777777" w:rsidR="00CF1E4E" w:rsidRDefault="00CF1E4E" w:rsidP="003550D3"/>
    <w:p w14:paraId="6F492EAA" w14:textId="77777777" w:rsidR="003550D3" w:rsidRDefault="003550D3" w:rsidP="003550D3">
      <w:r w:rsidRPr="00181BA0">
        <w:t xml:space="preserve">Pro odeslání je nutné zvolit následující </w:t>
      </w:r>
      <w:r w:rsidR="00583DBD" w:rsidRPr="00181BA0">
        <w:t>checkbox</w:t>
      </w:r>
      <w:r w:rsidR="00303F04" w:rsidRPr="00181BA0">
        <w:t>y</w:t>
      </w:r>
      <w:r w:rsidR="008C5CDB" w:rsidRPr="00181BA0">
        <w:t>,</w:t>
      </w:r>
      <w:r w:rsidRPr="00181BA0">
        <w:t xml:space="preserve"> </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z rozbalovacího seznamu.</w:t>
      </w:r>
    </w:p>
    <w:p w14:paraId="65902CF6" w14:textId="77777777" w:rsidR="003550D3" w:rsidRDefault="00744D64" w:rsidP="00CE75E8">
      <w:pPr>
        <w:pStyle w:val="obrzek"/>
      </w:pPr>
      <w:r>
        <w:drawing>
          <wp:inline distT="0" distB="0" distL="0" distR="0" wp14:anchorId="4B59C66D" wp14:editId="4E1E3317">
            <wp:extent cx="5182806" cy="2147423"/>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138" t="2155" r="2201" b="5478"/>
                    <a:stretch/>
                  </pic:blipFill>
                  <pic:spPr bwMode="auto">
                    <a:xfrm>
                      <a:off x="0" y="0"/>
                      <a:ext cx="5207432" cy="2157626"/>
                    </a:xfrm>
                    <a:prstGeom prst="rect">
                      <a:avLst/>
                    </a:prstGeom>
                    <a:ln>
                      <a:noFill/>
                    </a:ln>
                    <a:extLst>
                      <a:ext uri="{53640926-AAD7-44D8-BBD7-CCE9431645EC}">
                        <a14:shadowObscured xmlns:a14="http://schemas.microsoft.com/office/drawing/2010/main"/>
                      </a:ext>
                    </a:extLst>
                  </pic:spPr>
                </pic:pic>
              </a:graphicData>
            </a:graphic>
          </wp:inline>
        </w:drawing>
      </w:r>
    </w:p>
    <w:p w14:paraId="6719C749" w14:textId="22EEAEF4" w:rsidR="00356EF1" w:rsidRPr="00153E51" w:rsidRDefault="00356EF1" w:rsidP="00356EF1">
      <w:pPr>
        <w:pStyle w:val="Titulek"/>
        <w:rPr>
          <w:b w:val="0"/>
          <w:i/>
        </w:rPr>
      </w:pPr>
      <w:r w:rsidRPr="00153E51">
        <w:rPr>
          <w:b w:val="0"/>
          <w:i/>
        </w:rPr>
        <w:t xml:space="preserve">Obrázek </w:t>
      </w:r>
      <w:r w:rsidR="00CF1E4E" w:rsidRPr="00153E51">
        <w:rPr>
          <w:b w:val="0"/>
          <w:i/>
        </w:rPr>
        <w:t>3</w:t>
      </w:r>
      <w:r w:rsidR="008F18FB" w:rsidRPr="00153E51">
        <w:rPr>
          <w:b w:val="0"/>
          <w:i/>
        </w:rPr>
        <w:t>4</w:t>
      </w:r>
      <w:r w:rsidRPr="00153E51">
        <w:rPr>
          <w:b w:val="0"/>
          <w:i/>
        </w:rPr>
        <w:t xml:space="preserve"> – Odeslání žádosti</w:t>
      </w:r>
    </w:p>
    <w:p w14:paraId="62FF2744" w14:textId="77777777" w:rsidR="003550D3" w:rsidRDefault="003550D3" w:rsidP="003550D3">
      <w:r>
        <w:t>Ještě před</w:t>
      </w:r>
      <w:r w:rsidR="00474480">
        <w:t xml:space="preserve"> </w:t>
      </w:r>
      <w:r>
        <w:t>tím</w:t>
      </w:r>
      <w:r w:rsidR="00356EF1">
        <w:t>,</w:t>
      </w:r>
      <w:r>
        <w:t xml:space="preserve"> než se žádost odešle</w:t>
      </w:r>
      <w:r w:rsidR="00356EF1">
        <w:t>,</w:t>
      </w:r>
      <w:r>
        <w:t xml:space="preserve"> zobrazí se</w:t>
      </w:r>
      <w:r w:rsidR="00F65FE6">
        <w:t xml:space="preserve"> </w:t>
      </w:r>
      <w:r>
        <w:t>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14:paraId="71923D2F" w14:textId="77777777" w:rsidR="003550D3" w:rsidRDefault="00744D64" w:rsidP="00CE75E8">
      <w:pPr>
        <w:pStyle w:val="obrzek"/>
      </w:pPr>
      <w:r>
        <w:lastRenderedPageBreak/>
        <w:drawing>
          <wp:inline distT="0" distB="0" distL="0" distR="0" wp14:anchorId="779ADDFB" wp14:editId="0B42E437">
            <wp:extent cx="4567160" cy="2018456"/>
            <wp:effectExtent l="0" t="0" r="508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6294" cy="2022493"/>
                    </a:xfrm>
                    <a:prstGeom prst="rect">
                      <a:avLst/>
                    </a:prstGeom>
                  </pic:spPr>
                </pic:pic>
              </a:graphicData>
            </a:graphic>
          </wp:inline>
        </w:drawing>
      </w:r>
    </w:p>
    <w:p w14:paraId="124219FB" w14:textId="446F859A"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5</w:t>
      </w:r>
      <w:r w:rsidRPr="00153E51">
        <w:rPr>
          <w:b w:val="0"/>
          <w:i/>
        </w:rPr>
        <w:t xml:space="preserve"> – Upozornění</w:t>
      </w:r>
    </w:p>
    <w:p w14:paraId="0CEB66DD" w14:textId="4B342C6B" w:rsidR="003550D3" w:rsidRDefault="00663BB0" w:rsidP="003550D3">
      <w:r>
        <w:rPr>
          <w:noProof/>
        </w:rPr>
        <w:drawing>
          <wp:anchor distT="0" distB="0" distL="114300" distR="114300" simplePos="0" relativeHeight="251723776" behindDoc="0" locked="0" layoutInCell="1" allowOverlap="1" wp14:anchorId="574DE47A" wp14:editId="1BB151BE">
            <wp:simplePos x="0" y="0"/>
            <wp:positionH relativeFrom="margin">
              <wp:align>center</wp:align>
            </wp:positionH>
            <wp:positionV relativeFrom="page">
              <wp:posOffset>3552825</wp:posOffset>
            </wp:positionV>
            <wp:extent cx="5927725" cy="3810000"/>
            <wp:effectExtent l="19050" t="19050" r="15875" b="1905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0586" t="15686" r="19595" b="14552"/>
                    <a:stretch/>
                  </pic:blipFill>
                  <pic:spPr bwMode="auto">
                    <a:xfrm>
                      <a:off x="0" y="0"/>
                      <a:ext cx="5927725" cy="381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81D">
        <w:t>Po potvrzení</w:t>
      </w:r>
      <w:r w:rsidR="00CF1E4E">
        <w:t>,</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na</w:t>
      </w:r>
      <w:r w:rsidR="00356EF1">
        <w:t>:</w:t>
      </w:r>
      <w:r w:rsidR="003550D3">
        <w:t xml:space="preserve"> </w:t>
      </w:r>
      <w:r w:rsidR="003550D3" w:rsidRPr="00CF1E4E">
        <w:rPr>
          <w:rStyle w:val="StavChar"/>
          <w:b/>
          <w:color w:val="FF0000"/>
          <w:sz w:val="20"/>
        </w:rPr>
        <w:t>Zaevidováno</w:t>
      </w:r>
      <w:r w:rsidR="003550D3">
        <w:t>.</w:t>
      </w:r>
    </w:p>
    <w:p w14:paraId="4F32C1D1" w14:textId="17B93B9C"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6</w:t>
      </w:r>
      <w:r w:rsidR="006F2D1A" w:rsidRPr="00153E51">
        <w:rPr>
          <w:b w:val="0"/>
          <w:i/>
        </w:rPr>
        <w:t xml:space="preserve"> – </w:t>
      </w:r>
      <w:r w:rsidRPr="00153E51">
        <w:rPr>
          <w:b w:val="0"/>
          <w:i/>
        </w:rPr>
        <w:t>Finální odeslání žádosti</w:t>
      </w:r>
    </w:p>
    <w:p w14:paraId="69424325" w14:textId="77777777" w:rsidR="00F03928" w:rsidRPr="00F03928" w:rsidRDefault="00F03928" w:rsidP="00F03928">
      <w:pPr>
        <w:rPr>
          <w:lang w:eastAsia="en-US"/>
        </w:rPr>
      </w:pPr>
    </w:p>
    <w:p w14:paraId="2E16C293" w14:textId="5E080B5F"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w:t>
      </w:r>
      <w:r w:rsidR="00C66F5E">
        <w:t xml:space="preserve"> </w:t>
      </w:r>
      <w:r w:rsidR="00181BA0">
        <w:t xml:space="preserve">a </w:t>
      </w:r>
      <w:r w:rsidR="00DF204C">
        <w:t xml:space="preserve">doručit </w:t>
      </w:r>
      <w:r w:rsidR="00C66F5E">
        <w:t xml:space="preserve">(osobně nebo doporučenou zásilkou) </w:t>
      </w:r>
      <w:r w:rsidR="003550D3">
        <w:t xml:space="preserve">na </w:t>
      </w:r>
      <w:r w:rsidR="003A242D">
        <w:t>adresu MPO</w:t>
      </w:r>
      <w:r w:rsidR="003550D3">
        <w:t xml:space="preserve">. Pro tento účel slouží </w:t>
      </w:r>
      <w:r w:rsidR="00DF204C">
        <w:t xml:space="preserve">volba </w:t>
      </w:r>
      <w:r w:rsidR="003550D3">
        <w:t>vygenerování žádosti do PDF souboru</w:t>
      </w:r>
      <w:r w:rsidR="00DF204C">
        <w:t>, která formulář žádosti převede do verze pro tisk.</w:t>
      </w:r>
      <w:bookmarkEnd w:id="2"/>
      <w:bookmarkEnd w:id="3"/>
      <w:bookmarkEnd w:id="4"/>
      <w:bookmarkEnd w:id="5"/>
      <w:r w:rsidR="00C66F5E">
        <w:t xml:space="preserve"> </w:t>
      </w:r>
    </w:p>
    <w:p w14:paraId="45104E9C" w14:textId="2BAC8106" w:rsidR="00CF1E4E" w:rsidRDefault="00CF1E4E">
      <w:r>
        <w:rPr>
          <w:noProof/>
        </w:rPr>
        <w:drawing>
          <wp:anchor distT="0" distB="0" distL="114300" distR="114300" simplePos="0" relativeHeight="251725824" behindDoc="0" locked="0" layoutInCell="1" allowOverlap="1" wp14:anchorId="1ED50427" wp14:editId="46DA9EF5">
            <wp:simplePos x="0" y="0"/>
            <wp:positionH relativeFrom="column">
              <wp:posOffset>1270</wp:posOffset>
            </wp:positionH>
            <wp:positionV relativeFrom="page">
              <wp:posOffset>8564880</wp:posOffset>
            </wp:positionV>
            <wp:extent cx="2894330" cy="279400"/>
            <wp:effectExtent l="0" t="0" r="1270" b="635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6564" t="56945" r="44160" b="39740"/>
                    <a:stretch/>
                  </pic:blipFill>
                  <pic:spPr bwMode="auto">
                    <a:xfrm>
                      <a:off x="0" y="0"/>
                      <a:ext cx="2894330" cy="27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F1A56" w14:textId="388B95D2" w:rsidR="00CF1E4E" w:rsidRPr="00153E51" w:rsidRDefault="00CF1E4E" w:rsidP="000A74F0">
      <w:pPr>
        <w:pStyle w:val="Titulek"/>
        <w:rPr>
          <w:b w:val="0"/>
          <w:i/>
        </w:rPr>
      </w:pPr>
      <w:r w:rsidRPr="00153E51">
        <w:rPr>
          <w:b w:val="0"/>
          <w:i/>
        </w:rPr>
        <w:t>Obrázek 3</w:t>
      </w:r>
      <w:r w:rsidR="008F18FB" w:rsidRPr="00153E51">
        <w:rPr>
          <w:b w:val="0"/>
          <w:i/>
        </w:rPr>
        <w:t>7</w:t>
      </w:r>
      <w:r w:rsidRPr="00153E51">
        <w:rPr>
          <w:b w:val="0"/>
          <w:i/>
        </w:rPr>
        <w:t xml:space="preserve"> – Tisk žádosti</w:t>
      </w:r>
    </w:p>
    <w:p w14:paraId="27669EE4" w14:textId="77777777" w:rsidR="00062DE9" w:rsidRPr="000A74F0" w:rsidRDefault="00CF1E4E">
      <w:pPr>
        <w:rPr>
          <w:b/>
          <w:color w:val="FF0000"/>
          <w:sz w:val="28"/>
          <w:szCs w:val="28"/>
        </w:rPr>
      </w:pPr>
      <w:r w:rsidRPr="000A74F0">
        <w:rPr>
          <w:b/>
          <w:color w:val="FF0000"/>
          <w:sz w:val="28"/>
          <w:szCs w:val="28"/>
        </w:rPr>
        <w:t>Obálku nezapomeňte označit nápisem uvedeným ve znění či ve výzvě a číslem žádosti, které přidělil (vygeneroval) systém.</w:t>
      </w:r>
      <w:r w:rsidR="00062DE9" w:rsidRPr="000A74F0">
        <w:rPr>
          <w:b/>
          <w:color w:val="FF0000"/>
          <w:sz w:val="28"/>
          <w:szCs w:val="28"/>
        </w:rPr>
        <w:t xml:space="preserve"> </w:t>
      </w:r>
    </w:p>
    <w:p w14:paraId="2342C65D" w14:textId="26EA4727" w:rsidR="00CF1E4E" w:rsidRPr="000A74F0" w:rsidRDefault="00062DE9">
      <w:pPr>
        <w:rPr>
          <w:b/>
          <w:color w:val="FF0000"/>
          <w:sz w:val="28"/>
          <w:szCs w:val="28"/>
        </w:rPr>
      </w:pPr>
      <w:r w:rsidRPr="000A74F0">
        <w:rPr>
          <w:b/>
          <w:color w:val="FF0000"/>
          <w:sz w:val="28"/>
          <w:szCs w:val="28"/>
        </w:rPr>
        <w:t>Obálku odešlete/doručte v termínu uvedeném ve výzvě.</w:t>
      </w:r>
    </w:p>
    <w:sectPr w:rsidR="00CF1E4E" w:rsidRPr="000A74F0" w:rsidSect="00A37186">
      <w:headerReference w:type="even" r:id="rId76"/>
      <w:headerReference w:type="default" r:id="rId77"/>
      <w:footerReference w:type="even" r:id="rId78"/>
      <w:footerReference w:type="default" r:id="rId79"/>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CFB24" w14:textId="77777777" w:rsidR="007326D3" w:rsidRDefault="007326D3">
      <w:pPr>
        <w:spacing w:before="0" w:after="0"/>
      </w:pPr>
      <w:r>
        <w:separator/>
      </w:r>
    </w:p>
    <w:p w14:paraId="70CB763B" w14:textId="77777777" w:rsidR="007326D3" w:rsidRDefault="007326D3"/>
  </w:endnote>
  <w:endnote w:type="continuationSeparator" w:id="0">
    <w:p w14:paraId="7F914352" w14:textId="77777777" w:rsidR="007326D3" w:rsidRDefault="007326D3">
      <w:pPr>
        <w:spacing w:before="0" w:after="0"/>
      </w:pPr>
      <w:r>
        <w:continuationSeparator/>
      </w:r>
    </w:p>
    <w:p w14:paraId="02D09F92" w14:textId="77777777" w:rsidR="007326D3" w:rsidRDefault="00732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8C43" w14:textId="77777777" w:rsidR="007326D3" w:rsidRDefault="007326D3" w:rsidP="003550D3">
    <w:pPr>
      <w:pStyle w:val="Zpa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9CBD" w14:textId="77777777" w:rsidR="007326D3" w:rsidRDefault="007326D3" w:rsidP="00430019">
    <w:pPr>
      <w:pStyle w:val="Zpat"/>
      <w:pBdr>
        <w:top w:val="single" w:sz="4" w:space="1" w:color="auto"/>
      </w:pBdr>
      <w:tabs>
        <w:tab w:val="clear" w:pos="4536"/>
        <w:tab w:val="center" w:pos="4535"/>
      </w:tabs>
    </w:pPr>
    <w:r>
      <w:fldChar w:fldCharType="begin"/>
    </w:r>
    <w:r>
      <w:instrText>PAGE   \* MERGEFORMAT</w:instrText>
    </w:r>
    <w:r>
      <w:fldChar w:fldCharType="separate"/>
    </w:r>
    <w:r w:rsidR="00F763AD">
      <w:rPr>
        <w:noProof/>
      </w:rPr>
      <w:t>12</w:t>
    </w:r>
    <w:r>
      <w:fldChar w:fldCharType="end"/>
    </w:r>
    <w:r>
      <w:tab/>
      <w:t>Syscom software spol. s 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85AF" w14:textId="77777777" w:rsidR="007326D3" w:rsidRDefault="007326D3" w:rsidP="00430019">
    <w:pPr>
      <w:pStyle w:val="Zpat"/>
      <w:pBdr>
        <w:top w:val="single" w:sz="4" w:space="1" w:color="auto"/>
      </w:pBdr>
      <w:tabs>
        <w:tab w:val="clear" w:pos="4536"/>
        <w:tab w:val="clear" w:pos="9072"/>
        <w:tab w:val="center" w:pos="4535"/>
        <w:tab w:val="right" w:pos="9071"/>
      </w:tabs>
    </w:pPr>
    <w:r>
      <w:tab/>
      <w:t>Syscom software spol. s r.o.</w:t>
    </w:r>
    <w:r>
      <w:tab/>
    </w:r>
    <w:r>
      <w:fldChar w:fldCharType="begin"/>
    </w:r>
    <w:r>
      <w:instrText>PAGE   \* MERGEFORMAT</w:instrText>
    </w:r>
    <w:r>
      <w:fldChar w:fldCharType="separate"/>
    </w:r>
    <w:r w:rsidR="00F763AD">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58B7E" w14:textId="77777777" w:rsidR="007326D3" w:rsidRDefault="007326D3">
      <w:pPr>
        <w:spacing w:before="0" w:after="0"/>
      </w:pPr>
      <w:r>
        <w:separator/>
      </w:r>
    </w:p>
    <w:p w14:paraId="0FE54C86" w14:textId="77777777" w:rsidR="007326D3" w:rsidRDefault="007326D3"/>
  </w:footnote>
  <w:footnote w:type="continuationSeparator" w:id="0">
    <w:p w14:paraId="4CF55703" w14:textId="77777777" w:rsidR="007326D3" w:rsidRDefault="007326D3">
      <w:pPr>
        <w:spacing w:before="0" w:after="0"/>
      </w:pPr>
      <w:r>
        <w:continuationSeparator/>
      </w:r>
    </w:p>
    <w:p w14:paraId="7B17E920" w14:textId="77777777" w:rsidR="007326D3" w:rsidRDefault="007326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889B" w14:textId="77777777" w:rsidR="007326D3" w:rsidRDefault="007326D3" w:rsidP="003550D3">
    <w:pPr>
      <w:pStyle w:val="Zhlav"/>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8190B" w14:textId="77777777" w:rsidR="007326D3" w:rsidRPr="0015679E" w:rsidRDefault="007326D3" w:rsidP="00F45EC3">
    <w:pPr>
      <w:pStyle w:val="Zhlav"/>
      <w:tabs>
        <w:tab w:val="clear" w:pos="9072"/>
        <w:tab w:val="right" w:pos="9354"/>
      </w:tabs>
      <w:spacing w:after="360"/>
    </w:pPr>
    <w:r>
      <w:rPr>
        <w:noProof/>
      </w:rPr>
      <w:fldChar w:fldCharType="begin"/>
    </w:r>
    <w:r>
      <w:rPr>
        <w:noProof/>
      </w:rPr>
      <w:instrText xml:space="preserve"> STYLEREF  "Nadpis 1" \l  \* MERGEFORMAT </w:instrText>
    </w:r>
    <w:r>
      <w:rPr>
        <w:noProof/>
      </w:rPr>
      <w:fldChar w:fldCharType="separate"/>
    </w:r>
    <w:r w:rsidR="00F763AD">
      <w:rPr>
        <w:noProof/>
      </w:rPr>
      <w:t>Standardní postup vyplnění žádosti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F628" w14:textId="77777777" w:rsidR="007326D3" w:rsidRPr="0015679E" w:rsidRDefault="007326D3" w:rsidP="00F45EC3">
    <w:pPr>
      <w:pStyle w:val="Zhlav"/>
      <w:tabs>
        <w:tab w:val="clear" w:pos="9072"/>
        <w:tab w:val="right" w:pos="9354"/>
      </w:tabs>
      <w:spacing w:after="360"/>
      <w:rPr>
        <w:noProof/>
      </w:rPr>
    </w:pPr>
    <w:r>
      <w:rPr>
        <w:noProof/>
      </w:rPr>
      <w:fldChar w:fldCharType="begin"/>
    </w:r>
    <w:r>
      <w:rPr>
        <w:noProof/>
      </w:rPr>
      <w:instrText xml:space="preserve"> STYLEREF  "Nadpis 1" \l  \* MERGEFORMAT </w:instrText>
    </w:r>
    <w:r>
      <w:rPr>
        <w:noProof/>
      </w:rPr>
      <w:fldChar w:fldCharType="separate"/>
    </w:r>
    <w:r w:rsidR="00F763AD">
      <w:rPr>
        <w:noProof/>
      </w:rPr>
      <w:t>Standardní postup vyplnění žádosti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2A0"/>
    <w:multiLevelType w:val="hybridMultilevel"/>
    <w:tmpl w:val="CE0895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F4B5006"/>
    <w:multiLevelType w:val="multilevel"/>
    <w:tmpl w:val="81E001D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3F2299"/>
    <w:multiLevelType w:val="hybridMultilevel"/>
    <w:tmpl w:val="13AE4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8C5503"/>
    <w:multiLevelType w:val="hybridMultilevel"/>
    <w:tmpl w:val="2F54EEC8"/>
    <w:lvl w:ilvl="0" w:tplc="C3122818">
      <w:start w:val="1"/>
      <w:numFmt w:val="bullet"/>
      <w:lvlText w:val=""/>
      <w:lvlJc w:val="left"/>
      <w:pPr>
        <w:ind w:left="720" w:hanging="360"/>
      </w:pPr>
      <w:rPr>
        <w:rFonts w:ascii="Symbol" w:hAnsi="Symbol" w:hint="default"/>
        <w:color w:val="943634" w:themeColor="accent2" w:themeShade="BF"/>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A462490"/>
    <w:multiLevelType w:val="hybridMultilevel"/>
    <w:tmpl w:val="699AD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4" w15:restartNumberingAfterBreak="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15:restartNumberingAfterBreak="0">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2B43C8"/>
    <w:multiLevelType w:val="hybridMultilevel"/>
    <w:tmpl w:val="16A66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5"/>
  </w:num>
  <w:num w:numId="5">
    <w:abstractNumId w:val="8"/>
  </w:num>
  <w:num w:numId="6">
    <w:abstractNumId w:val="7"/>
  </w:num>
  <w:num w:numId="7">
    <w:abstractNumId w:val="9"/>
  </w:num>
  <w:num w:numId="8">
    <w:abstractNumId w:val="1"/>
  </w:num>
  <w:num w:numId="9">
    <w:abstractNumId w:val="14"/>
  </w:num>
  <w:num w:numId="10">
    <w:abstractNumId w:val="15"/>
  </w:num>
  <w:num w:numId="11">
    <w:abstractNumId w:val="8"/>
    <w:lvlOverride w:ilvl="0">
      <w:startOverride w:val="1"/>
    </w:lvlOverride>
  </w:num>
  <w:num w:numId="12">
    <w:abstractNumId w:val="8"/>
    <w:lvlOverride w:ilvl="0">
      <w:startOverride w:val="1"/>
    </w:lvlOverride>
  </w:num>
  <w:num w:numId="13">
    <w:abstractNumId w:val="3"/>
  </w:num>
  <w:num w:numId="14">
    <w:abstractNumId w:val="4"/>
  </w:num>
  <w:num w:numId="15">
    <w:abstractNumId w:val="6"/>
  </w:num>
  <w:num w:numId="16">
    <w:abstractNumId w:val="17"/>
  </w:num>
  <w:num w:numId="17">
    <w:abstractNumId w:val="6"/>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1"/>
  </w:num>
  <w:num w:numId="23">
    <w:abstractNumId w:val="7"/>
  </w:num>
  <w:num w:numId="24">
    <w:abstractNumId w:val="12"/>
  </w:num>
  <w:num w:numId="25">
    <w:abstractNumId w:val="10"/>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stylePaneSortMethod w:val="0000"/>
  <w:defaultTabStop w:val="709"/>
  <w:hyphenationZone w:val="425"/>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1"/>
    <w:rsid w:val="0000073B"/>
    <w:rsid w:val="00002C56"/>
    <w:rsid w:val="0001133D"/>
    <w:rsid w:val="00013088"/>
    <w:rsid w:val="00020A91"/>
    <w:rsid w:val="0002149E"/>
    <w:rsid w:val="00023B70"/>
    <w:rsid w:val="0002412A"/>
    <w:rsid w:val="00024F38"/>
    <w:rsid w:val="00026E06"/>
    <w:rsid w:val="00027F52"/>
    <w:rsid w:val="000328CF"/>
    <w:rsid w:val="00034235"/>
    <w:rsid w:val="00034EF3"/>
    <w:rsid w:val="00041E77"/>
    <w:rsid w:val="000430BE"/>
    <w:rsid w:val="000449C7"/>
    <w:rsid w:val="00045727"/>
    <w:rsid w:val="000501FB"/>
    <w:rsid w:val="00052C08"/>
    <w:rsid w:val="00053D18"/>
    <w:rsid w:val="00053E71"/>
    <w:rsid w:val="00060707"/>
    <w:rsid w:val="00060DD1"/>
    <w:rsid w:val="00060F1B"/>
    <w:rsid w:val="0006105D"/>
    <w:rsid w:val="00062C4E"/>
    <w:rsid w:val="00062DE9"/>
    <w:rsid w:val="00063670"/>
    <w:rsid w:val="00073A33"/>
    <w:rsid w:val="00074652"/>
    <w:rsid w:val="000764CB"/>
    <w:rsid w:val="00081D0E"/>
    <w:rsid w:val="0009265E"/>
    <w:rsid w:val="00097077"/>
    <w:rsid w:val="00097225"/>
    <w:rsid w:val="000A0C28"/>
    <w:rsid w:val="000A195E"/>
    <w:rsid w:val="000A2635"/>
    <w:rsid w:val="000A2BB1"/>
    <w:rsid w:val="000A308F"/>
    <w:rsid w:val="000A44C7"/>
    <w:rsid w:val="000A74F0"/>
    <w:rsid w:val="000B029B"/>
    <w:rsid w:val="000B394E"/>
    <w:rsid w:val="000B5E0D"/>
    <w:rsid w:val="000C2BC6"/>
    <w:rsid w:val="000C7811"/>
    <w:rsid w:val="000D1B20"/>
    <w:rsid w:val="000E32D0"/>
    <w:rsid w:val="000E52AC"/>
    <w:rsid w:val="000F0114"/>
    <w:rsid w:val="000F0620"/>
    <w:rsid w:val="000F0A63"/>
    <w:rsid w:val="000F331C"/>
    <w:rsid w:val="000F6054"/>
    <w:rsid w:val="001003EE"/>
    <w:rsid w:val="00102699"/>
    <w:rsid w:val="00110C6E"/>
    <w:rsid w:val="00112F68"/>
    <w:rsid w:val="0012771A"/>
    <w:rsid w:val="00127D55"/>
    <w:rsid w:val="00130C80"/>
    <w:rsid w:val="00130EE2"/>
    <w:rsid w:val="00131442"/>
    <w:rsid w:val="0014609F"/>
    <w:rsid w:val="00146811"/>
    <w:rsid w:val="00150685"/>
    <w:rsid w:val="00150A37"/>
    <w:rsid w:val="0015146E"/>
    <w:rsid w:val="001532D1"/>
    <w:rsid w:val="00153AC7"/>
    <w:rsid w:val="00153E51"/>
    <w:rsid w:val="00154266"/>
    <w:rsid w:val="0015599E"/>
    <w:rsid w:val="0015679E"/>
    <w:rsid w:val="0016055B"/>
    <w:rsid w:val="0016522C"/>
    <w:rsid w:val="001657D6"/>
    <w:rsid w:val="001676B9"/>
    <w:rsid w:val="00171AD3"/>
    <w:rsid w:val="00174C1A"/>
    <w:rsid w:val="001815AA"/>
    <w:rsid w:val="00181BA0"/>
    <w:rsid w:val="00182501"/>
    <w:rsid w:val="0018563D"/>
    <w:rsid w:val="00190D1D"/>
    <w:rsid w:val="00193073"/>
    <w:rsid w:val="001941FD"/>
    <w:rsid w:val="001947FE"/>
    <w:rsid w:val="00195902"/>
    <w:rsid w:val="00197AFB"/>
    <w:rsid w:val="001A7D3F"/>
    <w:rsid w:val="001B0246"/>
    <w:rsid w:val="001B1E4A"/>
    <w:rsid w:val="001B515F"/>
    <w:rsid w:val="001B6F96"/>
    <w:rsid w:val="001B7D97"/>
    <w:rsid w:val="001C01B5"/>
    <w:rsid w:val="001C6AFF"/>
    <w:rsid w:val="001D2E46"/>
    <w:rsid w:val="001D43AD"/>
    <w:rsid w:val="001D5A6D"/>
    <w:rsid w:val="001D5E44"/>
    <w:rsid w:val="001D6873"/>
    <w:rsid w:val="001D6E36"/>
    <w:rsid w:val="001E1659"/>
    <w:rsid w:val="001E2CF2"/>
    <w:rsid w:val="001E3A82"/>
    <w:rsid w:val="001E6C54"/>
    <w:rsid w:val="001F2595"/>
    <w:rsid w:val="001F3E8E"/>
    <w:rsid w:val="001F57EA"/>
    <w:rsid w:val="001F670B"/>
    <w:rsid w:val="002011A4"/>
    <w:rsid w:val="002023B3"/>
    <w:rsid w:val="00204A6F"/>
    <w:rsid w:val="0021062A"/>
    <w:rsid w:val="00213049"/>
    <w:rsid w:val="002165FB"/>
    <w:rsid w:val="00225059"/>
    <w:rsid w:val="00227D54"/>
    <w:rsid w:val="002341C4"/>
    <w:rsid w:val="002357BC"/>
    <w:rsid w:val="002372A6"/>
    <w:rsid w:val="0023757D"/>
    <w:rsid w:val="00240131"/>
    <w:rsid w:val="00241867"/>
    <w:rsid w:val="0024443B"/>
    <w:rsid w:val="0025357F"/>
    <w:rsid w:val="002536BD"/>
    <w:rsid w:val="00253B90"/>
    <w:rsid w:val="002550DD"/>
    <w:rsid w:val="0026092B"/>
    <w:rsid w:val="002624F8"/>
    <w:rsid w:val="00262DD3"/>
    <w:rsid w:val="0026438F"/>
    <w:rsid w:val="00264C0E"/>
    <w:rsid w:val="00264DB3"/>
    <w:rsid w:val="0026615B"/>
    <w:rsid w:val="0027566F"/>
    <w:rsid w:val="00277101"/>
    <w:rsid w:val="00280C8C"/>
    <w:rsid w:val="00281AA6"/>
    <w:rsid w:val="002838D2"/>
    <w:rsid w:val="00285566"/>
    <w:rsid w:val="0029187E"/>
    <w:rsid w:val="00292A93"/>
    <w:rsid w:val="002975C1"/>
    <w:rsid w:val="002A0DF0"/>
    <w:rsid w:val="002A6C95"/>
    <w:rsid w:val="002A6E0A"/>
    <w:rsid w:val="002A72A3"/>
    <w:rsid w:val="002B322B"/>
    <w:rsid w:val="002B7A90"/>
    <w:rsid w:val="002C1CFE"/>
    <w:rsid w:val="002C3168"/>
    <w:rsid w:val="002C7A80"/>
    <w:rsid w:val="002C7BC4"/>
    <w:rsid w:val="002D03C3"/>
    <w:rsid w:val="002D2852"/>
    <w:rsid w:val="002D3B33"/>
    <w:rsid w:val="002D5014"/>
    <w:rsid w:val="002D70CC"/>
    <w:rsid w:val="002E05CF"/>
    <w:rsid w:val="002E1895"/>
    <w:rsid w:val="002E3E25"/>
    <w:rsid w:val="002F05F2"/>
    <w:rsid w:val="002F2DAE"/>
    <w:rsid w:val="002F354B"/>
    <w:rsid w:val="002F6CF2"/>
    <w:rsid w:val="00303C8E"/>
    <w:rsid w:val="00303F04"/>
    <w:rsid w:val="00312AC7"/>
    <w:rsid w:val="0031487C"/>
    <w:rsid w:val="003221F5"/>
    <w:rsid w:val="00325730"/>
    <w:rsid w:val="00326B14"/>
    <w:rsid w:val="00330630"/>
    <w:rsid w:val="003321E8"/>
    <w:rsid w:val="003334AF"/>
    <w:rsid w:val="003366C1"/>
    <w:rsid w:val="003373FA"/>
    <w:rsid w:val="00341A5F"/>
    <w:rsid w:val="003443ED"/>
    <w:rsid w:val="003469B8"/>
    <w:rsid w:val="00347F56"/>
    <w:rsid w:val="003511D0"/>
    <w:rsid w:val="003522E8"/>
    <w:rsid w:val="003539B4"/>
    <w:rsid w:val="003550D3"/>
    <w:rsid w:val="00355954"/>
    <w:rsid w:val="00356A4C"/>
    <w:rsid w:val="00356EF1"/>
    <w:rsid w:val="0036109C"/>
    <w:rsid w:val="0036153D"/>
    <w:rsid w:val="00361CDF"/>
    <w:rsid w:val="00362B12"/>
    <w:rsid w:val="00367081"/>
    <w:rsid w:val="0037525A"/>
    <w:rsid w:val="00375799"/>
    <w:rsid w:val="00377DA9"/>
    <w:rsid w:val="0038066D"/>
    <w:rsid w:val="00394CCC"/>
    <w:rsid w:val="00396F00"/>
    <w:rsid w:val="00397668"/>
    <w:rsid w:val="003A242D"/>
    <w:rsid w:val="003A252F"/>
    <w:rsid w:val="003A2D84"/>
    <w:rsid w:val="003A39B4"/>
    <w:rsid w:val="003A57CB"/>
    <w:rsid w:val="003A7994"/>
    <w:rsid w:val="003B131B"/>
    <w:rsid w:val="003B17D1"/>
    <w:rsid w:val="003B3845"/>
    <w:rsid w:val="003B4672"/>
    <w:rsid w:val="003B484C"/>
    <w:rsid w:val="003B4C9F"/>
    <w:rsid w:val="003B6B15"/>
    <w:rsid w:val="003C105C"/>
    <w:rsid w:val="003C708E"/>
    <w:rsid w:val="003D05D2"/>
    <w:rsid w:val="003D4047"/>
    <w:rsid w:val="003D7005"/>
    <w:rsid w:val="003D7FF9"/>
    <w:rsid w:val="003E2701"/>
    <w:rsid w:val="003E36C5"/>
    <w:rsid w:val="003E3946"/>
    <w:rsid w:val="003E6B4D"/>
    <w:rsid w:val="003F60AD"/>
    <w:rsid w:val="003F7D4F"/>
    <w:rsid w:val="004001D9"/>
    <w:rsid w:val="00400ACF"/>
    <w:rsid w:val="004108FD"/>
    <w:rsid w:val="00411CDD"/>
    <w:rsid w:val="00415CD1"/>
    <w:rsid w:val="00417285"/>
    <w:rsid w:val="00421C09"/>
    <w:rsid w:val="00430019"/>
    <w:rsid w:val="00432793"/>
    <w:rsid w:val="004345FE"/>
    <w:rsid w:val="004360C9"/>
    <w:rsid w:val="00441578"/>
    <w:rsid w:val="00442774"/>
    <w:rsid w:val="00451301"/>
    <w:rsid w:val="00463EE7"/>
    <w:rsid w:val="00467DA4"/>
    <w:rsid w:val="0047085F"/>
    <w:rsid w:val="00474480"/>
    <w:rsid w:val="00475CDF"/>
    <w:rsid w:val="00481105"/>
    <w:rsid w:val="004828C2"/>
    <w:rsid w:val="00483D25"/>
    <w:rsid w:val="004854E5"/>
    <w:rsid w:val="0048590A"/>
    <w:rsid w:val="004860CD"/>
    <w:rsid w:val="00492BE7"/>
    <w:rsid w:val="0049505E"/>
    <w:rsid w:val="004A1481"/>
    <w:rsid w:val="004A3895"/>
    <w:rsid w:val="004A55A6"/>
    <w:rsid w:val="004A5BB7"/>
    <w:rsid w:val="004B3546"/>
    <w:rsid w:val="004B38B8"/>
    <w:rsid w:val="004B6B15"/>
    <w:rsid w:val="004C1E11"/>
    <w:rsid w:val="004C1ED8"/>
    <w:rsid w:val="004C3106"/>
    <w:rsid w:val="004C3726"/>
    <w:rsid w:val="004C5D03"/>
    <w:rsid w:val="004C614C"/>
    <w:rsid w:val="004D0879"/>
    <w:rsid w:val="004D2259"/>
    <w:rsid w:val="004D28A1"/>
    <w:rsid w:val="004D3210"/>
    <w:rsid w:val="004D59EB"/>
    <w:rsid w:val="004D6100"/>
    <w:rsid w:val="004E1817"/>
    <w:rsid w:val="004E7303"/>
    <w:rsid w:val="004F5509"/>
    <w:rsid w:val="004F6667"/>
    <w:rsid w:val="00504F81"/>
    <w:rsid w:val="0051240B"/>
    <w:rsid w:val="005131CA"/>
    <w:rsid w:val="00513738"/>
    <w:rsid w:val="00515638"/>
    <w:rsid w:val="00516D8D"/>
    <w:rsid w:val="00521510"/>
    <w:rsid w:val="00522794"/>
    <w:rsid w:val="00522B0E"/>
    <w:rsid w:val="0053083A"/>
    <w:rsid w:val="005313DD"/>
    <w:rsid w:val="005339A5"/>
    <w:rsid w:val="00536B01"/>
    <w:rsid w:val="005373EE"/>
    <w:rsid w:val="005402C0"/>
    <w:rsid w:val="0054339B"/>
    <w:rsid w:val="00543A36"/>
    <w:rsid w:val="00544E6A"/>
    <w:rsid w:val="00554FD1"/>
    <w:rsid w:val="005556ED"/>
    <w:rsid w:val="00562819"/>
    <w:rsid w:val="00563493"/>
    <w:rsid w:val="00563E2B"/>
    <w:rsid w:val="00565F14"/>
    <w:rsid w:val="00570558"/>
    <w:rsid w:val="00570730"/>
    <w:rsid w:val="005718DF"/>
    <w:rsid w:val="00572310"/>
    <w:rsid w:val="0057253C"/>
    <w:rsid w:val="00581826"/>
    <w:rsid w:val="00581953"/>
    <w:rsid w:val="00583DBD"/>
    <w:rsid w:val="00583F22"/>
    <w:rsid w:val="00584AE2"/>
    <w:rsid w:val="00591D3D"/>
    <w:rsid w:val="00592728"/>
    <w:rsid w:val="005964B6"/>
    <w:rsid w:val="005A3D5D"/>
    <w:rsid w:val="005A5FBB"/>
    <w:rsid w:val="005A605E"/>
    <w:rsid w:val="005B154B"/>
    <w:rsid w:val="005B1733"/>
    <w:rsid w:val="005B1953"/>
    <w:rsid w:val="005B330C"/>
    <w:rsid w:val="005B781D"/>
    <w:rsid w:val="005C0658"/>
    <w:rsid w:val="005D12BF"/>
    <w:rsid w:val="005D1394"/>
    <w:rsid w:val="005D1984"/>
    <w:rsid w:val="005D3A37"/>
    <w:rsid w:val="005D7290"/>
    <w:rsid w:val="005E1537"/>
    <w:rsid w:val="005E1B82"/>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27DB2"/>
    <w:rsid w:val="006313B5"/>
    <w:rsid w:val="00632441"/>
    <w:rsid w:val="006326B2"/>
    <w:rsid w:val="00634B0B"/>
    <w:rsid w:val="006356D4"/>
    <w:rsid w:val="00635704"/>
    <w:rsid w:val="00641D22"/>
    <w:rsid w:val="0064224D"/>
    <w:rsid w:val="006440B3"/>
    <w:rsid w:val="00644654"/>
    <w:rsid w:val="006507D0"/>
    <w:rsid w:val="00651635"/>
    <w:rsid w:val="00651CCB"/>
    <w:rsid w:val="006534F6"/>
    <w:rsid w:val="00653C91"/>
    <w:rsid w:val="0065499C"/>
    <w:rsid w:val="0065527C"/>
    <w:rsid w:val="006559B3"/>
    <w:rsid w:val="0066076E"/>
    <w:rsid w:val="00663BB0"/>
    <w:rsid w:val="00663CA0"/>
    <w:rsid w:val="006700C0"/>
    <w:rsid w:val="00672B37"/>
    <w:rsid w:val="00681581"/>
    <w:rsid w:val="0068211A"/>
    <w:rsid w:val="006840C3"/>
    <w:rsid w:val="006872FF"/>
    <w:rsid w:val="00690EEF"/>
    <w:rsid w:val="006A0532"/>
    <w:rsid w:val="006A56BD"/>
    <w:rsid w:val="006B1E31"/>
    <w:rsid w:val="006B3FE0"/>
    <w:rsid w:val="006B433F"/>
    <w:rsid w:val="006C6402"/>
    <w:rsid w:val="006D0B23"/>
    <w:rsid w:val="006D0DE1"/>
    <w:rsid w:val="006D211D"/>
    <w:rsid w:val="006D4EFF"/>
    <w:rsid w:val="006E0046"/>
    <w:rsid w:val="006E6935"/>
    <w:rsid w:val="006F1887"/>
    <w:rsid w:val="006F1C2D"/>
    <w:rsid w:val="006F2D1A"/>
    <w:rsid w:val="006F321B"/>
    <w:rsid w:val="006F3559"/>
    <w:rsid w:val="006F6742"/>
    <w:rsid w:val="006F746C"/>
    <w:rsid w:val="00703988"/>
    <w:rsid w:val="007042BD"/>
    <w:rsid w:val="0070679D"/>
    <w:rsid w:val="007103FF"/>
    <w:rsid w:val="00710F45"/>
    <w:rsid w:val="007166CA"/>
    <w:rsid w:val="0071770F"/>
    <w:rsid w:val="00724602"/>
    <w:rsid w:val="0072464A"/>
    <w:rsid w:val="007262D7"/>
    <w:rsid w:val="007326D3"/>
    <w:rsid w:val="00735270"/>
    <w:rsid w:val="007367AE"/>
    <w:rsid w:val="00740272"/>
    <w:rsid w:val="007414AB"/>
    <w:rsid w:val="0074393C"/>
    <w:rsid w:val="00744D64"/>
    <w:rsid w:val="00745DDC"/>
    <w:rsid w:val="0075022A"/>
    <w:rsid w:val="00753101"/>
    <w:rsid w:val="00753FBA"/>
    <w:rsid w:val="007554D0"/>
    <w:rsid w:val="00756995"/>
    <w:rsid w:val="00756DE4"/>
    <w:rsid w:val="00757A72"/>
    <w:rsid w:val="00763B65"/>
    <w:rsid w:val="00763C26"/>
    <w:rsid w:val="0076466C"/>
    <w:rsid w:val="00771D99"/>
    <w:rsid w:val="0077344D"/>
    <w:rsid w:val="00776A19"/>
    <w:rsid w:val="00776E07"/>
    <w:rsid w:val="007777FE"/>
    <w:rsid w:val="0078390D"/>
    <w:rsid w:val="00792366"/>
    <w:rsid w:val="00792C2F"/>
    <w:rsid w:val="00793032"/>
    <w:rsid w:val="00793597"/>
    <w:rsid w:val="0079495A"/>
    <w:rsid w:val="0079499B"/>
    <w:rsid w:val="00795C62"/>
    <w:rsid w:val="007A2266"/>
    <w:rsid w:val="007A68AB"/>
    <w:rsid w:val="007A68C4"/>
    <w:rsid w:val="007B1171"/>
    <w:rsid w:val="007B1C03"/>
    <w:rsid w:val="007B2363"/>
    <w:rsid w:val="007B2A4E"/>
    <w:rsid w:val="007B51B8"/>
    <w:rsid w:val="007B6EBE"/>
    <w:rsid w:val="007C111A"/>
    <w:rsid w:val="007D4CDB"/>
    <w:rsid w:val="007D534E"/>
    <w:rsid w:val="007E1CB5"/>
    <w:rsid w:val="007E4C34"/>
    <w:rsid w:val="007E54E3"/>
    <w:rsid w:val="007F26B9"/>
    <w:rsid w:val="007F39F2"/>
    <w:rsid w:val="007F5B62"/>
    <w:rsid w:val="007F5C30"/>
    <w:rsid w:val="008074FD"/>
    <w:rsid w:val="00820042"/>
    <w:rsid w:val="00820282"/>
    <w:rsid w:val="00822537"/>
    <w:rsid w:val="00823A75"/>
    <w:rsid w:val="00823E36"/>
    <w:rsid w:val="00831D3A"/>
    <w:rsid w:val="00833ED9"/>
    <w:rsid w:val="0084093C"/>
    <w:rsid w:val="0084680A"/>
    <w:rsid w:val="00847147"/>
    <w:rsid w:val="00851F47"/>
    <w:rsid w:val="00852432"/>
    <w:rsid w:val="00861B04"/>
    <w:rsid w:val="00862A32"/>
    <w:rsid w:val="00862CEB"/>
    <w:rsid w:val="00863148"/>
    <w:rsid w:val="0086461B"/>
    <w:rsid w:val="00864CF2"/>
    <w:rsid w:val="008707F9"/>
    <w:rsid w:val="00872FBE"/>
    <w:rsid w:val="008760D4"/>
    <w:rsid w:val="00880104"/>
    <w:rsid w:val="00886881"/>
    <w:rsid w:val="00886DB7"/>
    <w:rsid w:val="008871A3"/>
    <w:rsid w:val="00894570"/>
    <w:rsid w:val="008947CA"/>
    <w:rsid w:val="00897D38"/>
    <w:rsid w:val="008A1137"/>
    <w:rsid w:val="008A2C25"/>
    <w:rsid w:val="008A3E09"/>
    <w:rsid w:val="008A44CE"/>
    <w:rsid w:val="008A7DB0"/>
    <w:rsid w:val="008B6B44"/>
    <w:rsid w:val="008B7550"/>
    <w:rsid w:val="008B7CBC"/>
    <w:rsid w:val="008C32F9"/>
    <w:rsid w:val="008C5CDB"/>
    <w:rsid w:val="008D1BB6"/>
    <w:rsid w:val="008D3D9D"/>
    <w:rsid w:val="008D47BF"/>
    <w:rsid w:val="008D5966"/>
    <w:rsid w:val="008D69D2"/>
    <w:rsid w:val="008D743A"/>
    <w:rsid w:val="008E3903"/>
    <w:rsid w:val="008E3A67"/>
    <w:rsid w:val="008E581C"/>
    <w:rsid w:val="008E73D5"/>
    <w:rsid w:val="008F0EDD"/>
    <w:rsid w:val="008F18FB"/>
    <w:rsid w:val="008F2139"/>
    <w:rsid w:val="008F2CDC"/>
    <w:rsid w:val="008F6F62"/>
    <w:rsid w:val="009044AB"/>
    <w:rsid w:val="00905DA0"/>
    <w:rsid w:val="00910A0A"/>
    <w:rsid w:val="00914F4D"/>
    <w:rsid w:val="009216BE"/>
    <w:rsid w:val="00921E19"/>
    <w:rsid w:val="00924255"/>
    <w:rsid w:val="00926D43"/>
    <w:rsid w:val="0093158E"/>
    <w:rsid w:val="00941463"/>
    <w:rsid w:val="00946DB7"/>
    <w:rsid w:val="00954C02"/>
    <w:rsid w:val="00961645"/>
    <w:rsid w:val="009622FC"/>
    <w:rsid w:val="00962846"/>
    <w:rsid w:val="0096389C"/>
    <w:rsid w:val="00963CAF"/>
    <w:rsid w:val="00964BF4"/>
    <w:rsid w:val="009747DF"/>
    <w:rsid w:val="00975F9C"/>
    <w:rsid w:val="009835A6"/>
    <w:rsid w:val="00983C49"/>
    <w:rsid w:val="00993D45"/>
    <w:rsid w:val="00994AC6"/>
    <w:rsid w:val="00997EEE"/>
    <w:rsid w:val="009A0103"/>
    <w:rsid w:val="009A0343"/>
    <w:rsid w:val="009A35A7"/>
    <w:rsid w:val="009A5C6B"/>
    <w:rsid w:val="009B0377"/>
    <w:rsid w:val="009B18AB"/>
    <w:rsid w:val="009C45E4"/>
    <w:rsid w:val="009D63A4"/>
    <w:rsid w:val="009D7B13"/>
    <w:rsid w:val="009E016A"/>
    <w:rsid w:val="009E0261"/>
    <w:rsid w:val="009E2EEA"/>
    <w:rsid w:val="009E3314"/>
    <w:rsid w:val="009F01BA"/>
    <w:rsid w:val="009F0F04"/>
    <w:rsid w:val="009F106D"/>
    <w:rsid w:val="009F6313"/>
    <w:rsid w:val="00A0029E"/>
    <w:rsid w:val="00A002DF"/>
    <w:rsid w:val="00A05D11"/>
    <w:rsid w:val="00A06468"/>
    <w:rsid w:val="00A12D0B"/>
    <w:rsid w:val="00A138D0"/>
    <w:rsid w:val="00A16C4C"/>
    <w:rsid w:val="00A2109E"/>
    <w:rsid w:val="00A214D6"/>
    <w:rsid w:val="00A23ECA"/>
    <w:rsid w:val="00A242F3"/>
    <w:rsid w:val="00A268E0"/>
    <w:rsid w:val="00A26F19"/>
    <w:rsid w:val="00A308D3"/>
    <w:rsid w:val="00A32502"/>
    <w:rsid w:val="00A32D27"/>
    <w:rsid w:val="00A36EA7"/>
    <w:rsid w:val="00A37186"/>
    <w:rsid w:val="00A400BB"/>
    <w:rsid w:val="00A40DA2"/>
    <w:rsid w:val="00A44D4F"/>
    <w:rsid w:val="00A4653D"/>
    <w:rsid w:val="00A47277"/>
    <w:rsid w:val="00A54E45"/>
    <w:rsid w:val="00A55D61"/>
    <w:rsid w:val="00A563A6"/>
    <w:rsid w:val="00A6118D"/>
    <w:rsid w:val="00A63606"/>
    <w:rsid w:val="00A6536E"/>
    <w:rsid w:val="00A703A7"/>
    <w:rsid w:val="00A715ED"/>
    <w:rsid w:val="00A7167B"/>
    <w:rsid w:val="00A73515"/>
    <w:rsid w:val="00A75BA9"/>
    <w:rsid w:val="00A806CD"/>
    <w:rsid w:val="00A814F4"/>
    <w:rsid w:val="00A82592"/>
    <w:rsid w:val="00A83AD0"/>
    <w:rsid w:val="00A846F9"/>
    <w:rsid w:val="00A87C23"/>
    <w:rsid w:val="00AA0505"/>
    <w:rsid w:val="00AA0984"/>
    <w:rsid w:val="00AA34CA"/>
    <w:rsid w:val="00AB296E"/>
    <w:rsid w:val="00AB4465"/>
    <w:rsid w:val="00AB4F99"/>
    <w:rsid w:val="00AB6821"/>
    <w:rsid w:val="00AB7052"/>
    <w:rsid w:val="00AB71D4"/>
    <w:rsid w:val="00AC22A5"/>
    <w:rsid w:val="00AC2899"/>
    <w:rsid w:val="00AC4E26"/>
    <w:rsid w:val="00AC7D20"/>
    <w:rsid w:val="00AD2FB2"/>
    <w:rsid w:val="00AD3DCA"/>
    <w:rsid w:val="00AD5507"/>
    <w:rsid w:val="00AD625B"/>
    <w:rsid w:val="00AD7275"/>
    <w:rsid w:val="00AD7B61"/>
    <w:rsid w:val="00AE02C3"/>
    <w:rsid w:val="00AE05EF"/>
    <w:rsid w:val="00AE1B21"/>
    <w:rsid w:val="00AE22EA"/>
    <w:rsid w:val="00AE5988"/>
    <w:rsid w:val="00AE715E"/>
    <w:rsid w:val="00AE7D5C"/>
    <w:rsid w:val="00AF24AA"/>
    <w:rsid w:val="00AF5850"/>
    <w:rsid w:val="00AF6FEC"/>
    <w:rsid w:val="00B012B0"/>
    <w:rsid w:val="00B06C2D"/>
    <w:rsid w:val="00B07CB4"/>
    <w:rsid w:val="00B16357"/>
    <w:rsid w:val="00B17ACD"/>
    <w:rsid w:val="00B20DC9"/>
    <w:rsid w:val="00B21331"/>
    <w:rsid w:val="00B21772"/>
    <w:rsid w:val="00B22575"/>
    <w:rsid w:val="00B23EC4"/>
    <w:rsid w:val="00B33517"/>
    <w:rsid w:val="00B36AD8"/>
    <w:rsid w:val="00B40DE3"/>
    <w:rsid w:val="00B425C8"/>
    <w:rsid w:val="00B43442"/>
    <w:rsid w:val="00B440F8"/>
    <w:rsid w:val="00B4536E"/>
    <w:rsid w:val="00B4541C"/>
    <w:rsid w:val="00B50618"/>
    <w:rsid w:val="00B52AED"/>
    <w:rsid w:val="00B5626C"/>
    <w:rsid w:val="00B60878"/>
    <w:rsid w:val="00B62DC2"/>
    <w:rsid w:val="00B657EC"/>
    <w:rsid w:val="00B75288"/>
    <w:rsid w:val="00B764C5"/>
    <w:rsid w:val="00B82D63"/>
    <w:rsid w:val="00B86008"/>
    <w:rsid w:val="00B90759"/>
    <w:rsid w:val="00B90773"/>
    <w:rsid w:val="00B907A3"/>
    <w:rsid w:val="00B93C7F"/>
    <w:rsid w:val="00B971C5"/>
    <w:rsid w:val="00BA0202"/>
    <w:rsid w:val="00BA2FFE"/>
    <w:rsid w:val="00BA32B3"/>
    <w:rsid w:val="00BA37A7"/>
    <w:rsid w:val="00BB17A6"/>
    <w:rsid w:val="00BB7EC3"/>
    <w:rsid w:val="00BC1052"/>
    <w:rsid w:val="00BC5BEE"/>
    <w:rsid w:val="00BD2064"/>
    <w:rsid w:val="00BD40D1"/>
    <w:rsid w:val="00BD40EB"/>
    <w:rsid w:val="00BD4EB1"/>
    <w:rsid w:val="00BE23A2"/>
    <w:rsid w:val="00BF1D58"/>
    <w:rsid w:val="00BF57A1"/>
    <w:rsid w:val="00BF6C95"/>
    <w:rsid w:val="00C01E69"/>
    <w:rsid w:val="00C03672"/>
    <w:rsid w:val="00C04C56"/>
    <w:rsid w:val="00C072CA"/>
    <w:rsid w:val="00C11786"/>
    <w:rsid w:val="00C11D95"/>
    <w:rsid w:val="00C12763"/>
    <w:rsid w:val="00C13FFE"/>
    <w:rsid w:val="00C1645F"/>
    <w:rsid w:val="00C165F0"/>
    <w:rsid w:val="00C2079F"/>
    <w:rsid w:val="00C27C1E"/>
    <w:rsid w:val="00C35F1C"/>
    <w:rsid w:val="00C36243"/>
    <w:rsid w:val="00C368AA"/>
    <w:rsid w:val="00C377AD"/>
    <w:rsid w:val="00C43FC6"/>
    <w:rsid w:val="00C45145"/>
    <w:rsid w:val="00C46658"/>
    <w:rsid w:val="00C51849"/>
    <w:rsid w:val="00C52361"/>
    <w:rsid w:val="00C53B4C"/>
    <w:rsid w:val="00C54E2F"/>
    <w:rsid w:val="00C5547A"/>
    <w:rsid w:val="00C64506"/>
    <w:rsid w:val="00C66F5E"/>
    <w:rsid w:val="00C67BC1"/>
    <w:rsid w:val="00C70182"/>
    <w:rsid w:val="00C70F2C"/>
    <w:rsid w:val="00C73F1C"/>
    <w:rsid w:val="00C84563"/>
    <w:rsid w:val="00C853CC"/>
    <w:rsid w:val="00C94BC6"/>
    <w:rsid w:val="00C9591E"/>
    <w:rsid w:val="00C95ED3"/>
    <w:rsid w:val="00C96457"/>
    <w:rsid w:val="00C96F75"/>
    <w:rsid w:val="00C975AD"/>
    <w:rsid w:val="00CA1E87"/>
    <w:rsid w:val="00CA32A0"/>
    <w:rsid w:val="00CA5097"/>
    <w:rsid w:val="00CA6F12"/>
    <w:rsid w:val="00CA7464"/>
    <w:rsid w:val="00CA7FEA"/>
    <w:rsid w:val="00CB2C8E"/>
    <w:rsid w:val="00CC1332"/>
    <w:rsid w:val="00CC2417"/>
    <w:rsid w:val="00CC2763"/>
    <w:rsid w:val="00CD14D1"/>
    <w:rsid w:val="00CD162C"/>
    <w:rsid w:val="00CD187A"/>
    <w:rsid w:val="00CD675F"/>
    <w:rsid w:val="00CE1528"/>
    <w:rsid w:val="00CE16BF"/>
    <w:rsid w:val="00CE4D6F"/>
    <w:rsid w:val="00CE6340"/>
    <w:rsid w:val="00CE6BDC"/>
    <w:rsid w:val="00CE75E8"/>
    <w:rsid w:val="00CE7A5B"/>
    <w:rsid w:val="00CF12AF"/>
    <w:rsid w:val="00CF1E4E"/>
    <w:rsid w:val="00CF2DF7"/>
    <w:rsid w:val="00CF4948"/>
    <w:rsid w:val="00CF785F"/>
    <w:rsid w:val="00CF7FAF"/>
    <w:rsid w:val="00D00024"/>
    <w:rsid w:val="00D0083B"/>
    <w:rsid w:val="00D00F1F"/>
    <w:rsid w:val="00D0173B"/>
    <w:rsid w:val="00D054D2"/>
    <w:rsid w:val="00D06A57"/>
    <w:rsid w:val="00D114C0"/>
    <w:rsid w:val="00D126A8"/>
    <w:rsid w:val="00D15FD5"/>
    <w:rsid w:val="00D200CE"/>
    <w:rsid w:val="00D22016"/>
    <w:rsid w:val="00D25183"/>
    <w:rsid w:val="00D31EA7"/>
    <w:rsid w:val="00D320B3"/>
    <w:rsid w:val="00D37F3C"/>
    <w:rsid w:val="00D42EE9"/>
    <w:rsid w:val="00D435BC"/>
    <w:rsid w:val="00D44CB4"/>
    <w:rsid w:val="00D45E41"/>
    <w:rsid w:val="00D51C2A"/>
    <w:rsid w:val="00D528B2"/>
    <w:rsid w:val="00D548BE"/>
    <w:rsid w:val="00D62AFF"/>
    <w:rsid w:val="00D63EFA"/>
    <w:rsid w:val="00D67F4E"/>
    <w:rsid w:val="00D72D79"/>
    <w:rsid w:val="00D75432"/>
    <w:rsid w:val="00D837DE"/>
    <w:rsid w:val="00D97900"/>
    <w:rsid w:val="00DA08C0"/>
    <w:rsid w:val="00DA0950"/>
    <w:rsid w:val="00DA5315"/>
    <w:rsid w:val="00DA657F"/>
    <w:rsid w:val="00DA690B"/>
    <w:rsid w:val="00DB0649"/>
    <w:rsid w:val="00DB269F"/>
    <w:rsid w:val="00DB4909"/>
    <w:rsid w:val="00DB7200"/>
    <w:rsid w:val="00DC05EF"/>
    <w:rsid w:val="00DC3F99"/>
    <w:rsid w:val="00DC46A9"/>
    <w:rsid w:val="00DC5C66"/>
    <w:rsid w:val="00DC7A16"/>
    <w:rsid w:val="00DD1498"/>
    <w:rsid w:val="00DD23C8"/>
    <w:rsid w:val="00DD4AD8"/>
    <w:rsid w:val="00DD5D1D"/>
    <w:rsid w:val="00DD5DAF"/>
    <w:rsid w:val="00DE0075"/>
    <w:rsid w:val="00DE01EA"/>
    <w:rsid w:val="00DE04C7"/>
    <w:rsid w:val="00DE0BC4"/>
    <w:rsid w:val="00DE2399"/>
    <w:rsid w:val="00DE3EDC"/>
    <w:rsid w:val="00DE5090"/>
    <w:rsid w:val="00DE54BB"/>
    <w:rsid w:val="00DE57AC"/>
    <w:rsid w:val="00DE5B56"/>
    <w:rsid w:val="00DE5D7E"/>
    <w:rsid w:val="00DF0824"/>
    <w:rsid w:val="00DF204C"/>
    <w:rsid w:val="00DF23BE"/>
    <w:rsid w:val="00DF3FB6"/>
    <w:rsid w:val="00DF5D38"/>
    <w:rsid w:val="00E15B02"/>
    <w:rsid w:val="00E1691D"/>
    <w:rsid w:val="00E20605"/>
    <w:rsid w:val="00E210AC"/>
    <w:rsid w:val="00E254FE"/>
    <w:rsid w:val="00E312B9"/>
    <w:rsid w:val="00E337C4"/>
    <w:rsid w:val="00E337FD"/>
    <w:rsid w:val="00E402E6"/>
    <w:rsid w:val="00E51DD7"/>
    <w:rsid w:val="00E51ED9"/>
    <w:rsid w:val="00E5332E"/>
    <w:rsid w:val="00E604B1"/>
    <w:rsid w:val="00E64A02"/>
    <w:rsid w:val="00E672BF"/>
    <w:rsid w:val="00E724E7"/>
    <w:rsid w:val="00E726CC"/>
    <w:rsid w:val="00E72BD1"/>
    <w:rsid w:val="00E73F50"/>
    <w:rsid w:val="00E74CC1"/>
    <w:rsid w:val="00E7517B"/>
    <w:rsid w:val="00E77220"/>
    <w:rsid w:val="00E77C8E"/>
    <w:rsid w:val="00E8349F"/>
    <w:rsid w:val="00E8383E"/>
    <w:rsid w:val="00E83860"/>
    <w:rsid w:val="00E8469D"/>
    <w:rsid w:val="00E90FA6"/>
    <w:rsid w:val="00E95FBC"/>
    <w:rsid w:val="00EA0451"/>
    <w:rsid w:val="00EA1395"/>
    <w:rsid w:val="00EA16DB"/>
    <w:rsid w:val="00EA3B7A"/>
    <w:rsid w:val="00EA3ECE"/>
    <w:rsid w:val="00EA5F93"/>
    <w:rsid w:val="00EB0641"/>
    <w:rsid w:val="00EB23FD"/>
    <w:rsid w:val="00EB29F3"/>
    <w:rsid w:val="00EB3B89"/>
    <w:rsid w:val="00EC30B0"/>
    <w:rsid w:val="00EC5BA6"/>
    <w:rsid w:val="00EC7BD8"/>
    <w:rsid w:val="00ED1AFA"/>
    <w:rsid w:val="00ED292F"/>
    <w:rsid w:val="00ED6DF9"/>
    <w:rsid w:val="00ED7797"/>
    <w:rsid w:val="00ED78E2"/>
    <w:rsid w:val="00EE082C"/>
    <w:rsid w:val="00EE3A2C"/>
    <w:rsid w:val="00EE3AB8"/>
    <w:rsid w:val="00EE72A8"/>
    <w:rsid w:val="00EE751B"/>
    <w:rsid w:val="00EE77D7"/>
    <w:rsid w:val="00EF3609"/>
    <w:rsid w:val="00EF5485"/>
    <w:rsid w:val="00EF60B6"/>
    <w:rsid w:val="00EF7C2B"/>
    <w:rsid w:val="00F03928"/>
    <w:rsid w:val="00F03E91"/>
    <w:rsid w:val="00F04CD7"/>
    <w:rsid w:val="00F07E27"/>
    <w:rsid w:val="00F208CE"/>
    <w:rsid w:val="00F21DF8"/>
    <w:rsid w:val="00F230B4"/>
    <w:rsid w:val="00F31E79"/>
    <w:rsid w:val="00F32030"/>
    <w:rsid w:val="00F34070"/>
    <w:rsid w:val="00F34E05"/>
    <w:rsid w:val="00F3786E"/>
    <w:rsid w:val="00F40B0E"/>
    <w:rsid w:val="00F40D16"/>
    <w:rsid w:val="00F42DE4"/>
    <w:rsid w:val="00F43683"/>
    <w:rsid w:val="00F43A40"/>
    <w:rsid w:val="00F45EC3"/>
    <w:rsid w:val="00F51DF1"/>
    <w:rsid w:val="00F531FC"/>
    <w:rsid w:val="00F53FC3"/>
    <w:rsid w:val="00F54088"/>
    <w:rsid w:val="00F56330"/>
    <w:rsid w:val="00F56699"/>
    <w:rsid w:val="00F56C96"/>
    <w:rsid w:val="00F575D1"/>
    <w:rsid w:val="00F651DD"/>
    <w:rsid w:val="00F65937"/>
    <w:rsid w:val="00F65AB2"/>
    <w:rsid w:val="00F65FE6"/>
    <w:rsid w:val="00F718B2"/>
    <w:rsid w:val="00F73B30"/>
    <w:rsid w:val="00F75112"/>
    <w:rsid w:val="00F763AD"/>
    <w:rsid w:val="00F77325"/>
    <w:rsid w:val="00F77DEA"/>
    <w:rsid w:val="00F827F8"/>
    <w:rsid w:val="00F83610"/>
    <w:rsid w:val="00F87F32"/>
    <w:rsid w:val="00F90A20"/>
    <w:rsid w:val="00F933F0"/>
    <w:rsid w:val="00F9431D"/>
    <w:rsid w:val="00F948F1"/>
    <w:rsid w:val="00F97428"/>
    <w:rsid w:val="00FA5058"/>
    <w:rsid w:val="00FA5B57"/>
    <w:rsid w:val="00FB092F"/>
    <w:rsid w:val="00FB1B6C"/>
    <w:rsid w:val="00FB5AAC"/>
    <w:rsid w:val="00FB7BD3"/>
    <w:rsid w:val="00FB7D5D"/>
    <w:rsid w:val="00FC030F"/>
    <w:rsid w:val="00FC0961"/>
    <w:rsid w:val="00FD14D6"/>
    <w:rsid w:val="00FD4C9A"/>
    <w:rsid w:val="00FE3FE4"/>
    <w:rsid w:val="00FF0315"/>
    <w:rsid w:val="00FF4D61"/>
    <w:rsid w:val="00FF60AF"/>
    <w:rsid w:val="00FF7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DD00C6"/>
  <w15:docId w15:val="{F00CD2EF-F1C4-454C-B36A-D81E1C3C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AE22EA"/>
    <w:pPr>
      <w:keepNext/>
      <w:numPr>
        <w:numId w:val="15"/>
      </w:numPr>
      <w:spacing w:before="480" w:after="240"/>
      <w:outlineLvl w:val="0"/>
    </w:pPr>
    <w:rPr>
      <w:rFonts w:ascii="Arial" w:hAnsi="Arial" w:cs="Arial"/>
      <w:b/>
      <w:bCs/>
      <w:kern w:val="32"/>
      <w:sz w:val="32"/>
      <w:szCs w:val="32"/>
    </w:rPr>
  </w:style>
  <w:style w:type="paragraph" w:styleId="Nadpis2">
    <w:name w:val="heading 2"/>
    <w:basedOn w:val="Normln"/>
    <w:next w:val="Normln"/>
    <w:link w:val="Nadpis2Char"/>
    <w:qFormat/>
    <w:rsid w:val="00994AC6"/>
    <w:pPr>
      <w:keepNext/>
      <w:numPr>
        <w:ilvl w:val="1"/>
        <w:numId w:val="15"/>
      </w:numPr>
      <w:spacing w:before="360" w:after="120"/>
      <w:outlineLvl w:val="1"/>
    </w:pPr>
    <w:rPr>
      <w:rFonts w:ascii="Arial" w:hAnsi="Arial" w:cs="Arial"/>
      <w:b/>
      <w:bCs/>
      <w:iCs/>
      <w:sz w:val="28"/>
      <w:szCs w:val="28"/>
      <w:lang w:eastAsia="en-US"/>
    </w:rPr>
  </w:style>
  <w:style w:type="paragraph" w:styleId="Nadpis3">
    <w:name w:val="heading 3"/>
    <w:basedOn w:val="Normln"/>
    <w:next w:val="Normln"/>
    <w:link w:val="Nadpis3Char"/>
    <w:qFormat/>
    <w:rsid w:val="0066076E"/>
    <w:pPr>
      <w:keepNext/>
      <w:numPr>
        <w:ilvl w:val="2"/>
        <w:numId w:val="15"/>
      </w:numPr>
      <w:spacing w:before="240" w:after="120"/>
      <w:contextualSpacing/>
      <w:outlineLvl w:val="2"/>
    </w:pPr>
    <w:rPr>
      <w:rFonts w:ascii="Arial" w:hAnsi="Arial"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E22EA"/>
    <w:rPr>
      <w:rFonts w:ascii="Arial" w:eastAsia="Times New Roman" w:hAnsi="Arial" w:cs="Arial"/>
      <w:b/>
      <w:bCs/>
      <w:kern w:val="32"/>
      <w:sz w:val="32"/>
      <w:szCs w:val="32"/>
    </w:rPr>
  </w:style>
  <w:style w:type="character" w:customStyle="1" w:styleId="Nadpis2Char">
    <w:name w:val="Nadpis 2 Char"/>
    <w:link w:val="Nadpis2"/>
    <w:rsid w:val="00994AC6"/>
    <w:rPr>
      <w:rFonts w:ascii="Arial" w:eastAsia="Times New Roman" w:hAnsi="Arial" w:cs="Arial"/>
      <w:b/>
      <w:bCs/>
      <w:iCs/>
      <w:sz w:val="28"/>
      <w:szCs w:val="28"/>
      <w:lang w:eastAsia="en-US"/>
    </w:rPr>
  </w:style>
  <w:style w:type="character" w:customStyle="1" w:styleId="Nadpis3Char">
    <w:name w:val="Nadpis 3 Char"/>
    <w:link w:val="Nadpis3"/>
    <w:rsid w:val="0066076E"/>
    <w:rPr>
      <w:rFonts w:ascii="Arial" w:eastAsia="Times New Roman" w:hAnsi="Arial"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rofin.mfcr.cz/risp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eagri.cz/public/web/mze/" TargetMode="External"/><Relationship Id="rId47" Type="http://schemas.openxmlformats.org/officeDocument/2006/relationships/hyperlink" Target="https://www.mpo-efekt.cz/cz/programy-podpory/54039" TargetMode="External"/><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info.mfcr.cz/ares/ares_es.html.cz" TargetMode="External"/><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https://www.seznam.cz/" TargetMode="External"/><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www.mpo-efekt.cz"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hyperlink" Target="https://www.szif.cz/cs/CmDocument?rid=%2Fapa_anon%2Fcs%2Fdokumenty_ke_stazeni%2Fnejcastejsi_dotazy%2Fpf%2F1472024968429.pdf"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49DF6-8B98-438C-9773-BC9856FE1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Template>
  <TotalTime>1</TotalTime>
  <Pages>29</Pages>
  <Words>2956</Words>
  <Characters>17445</Characters>
  <Application>Microsoft Office Word</Application>
  <DocSecurity>4</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20361</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Davidová Alena</dc:creator>
  <cp:lastModifiedBy>Trechová Jana</cp:lastModifiedBy>
  <cp:revision>2</cp:revision>
  <cp:lastPrinted>2018-02-06T08:35:00Z</cp:lastPrinted>
  <dcterms:created xsi:type="dcterms:W3CDTF">2018-09-27T10:41:00Z</dcterms:created>
  <dcterms:modified xsi:type="dcterms:W3CDTF">2018-09-27T10:41:00Z</dcterms:modified>
</cp:coreProperties>
</file>